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FF744">
      <w:pPr>
        <w:spacing w:line="276" w:lineRule="auto"/>
        <w:rPr>
          <w:rFonts w:ascii="Century Gothic" w:hAnsi="Century Gothic"/>
        </w:rPr>
      </w:pPr>
      <w:bookmarkStart w:id="0" w:name="_Hlk536359931"/>
      <w:r>
        <w:rPr>
          <w:rFonts w:ascii="Century Gothic" w:hAnsi="Century Gothic" w:cs="Arial"/>
          <w:b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6361430</wp:posOffset>
            </wp:positionH>
            <wp:positionV relativeFrom="paragraph">
              <wp:posOffset>0</wp:posOffset>
            </wp:positionV>
            <wp:extent cx="2783840" cy="386080"/>
            <wp:effectExtent l="0" t="0" r="0" b="0"/>
            <wp:wrapNone/>
            <wp:docPr id="3" name="Picture 3" descr="A green sign with white text&#10;&#10;Description automatically generate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sign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386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="Arial"/>
          <w:b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MARKETING FISHBONE DIAGRAM TEMPLATE</w:t>
      </w:r>
      <w:r>
        <w:rPr>
          <w:rFonts w:ascii="Century Gothic" w:hAnsi="Century Gothic"/>
        </w:rPr>
        <w:t xml:space="preserve">  </w:t>
      </w:r>
    </w:p>
    <w:p w14:paraId="51C1E36F">
      <w:pPr>
        <w:rPr>
          <w:rFonts w:ascii="Century Gothic" w:hAnsi="Century Gothic"/>
          <w:sz w:val="20"/>
          <w:szCs w:val="20"/>
        </w:rPr>
      </w:pPr>
      <w:bookmarkStart w:id="1" w:name="_GoBack"/>
      <w:bookmarkEnd w:id="1"/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5215255</wp:posOffset>
                </wp:positionH>
                <wp:positionV relativeFrom="paragraph">
                  <wp:posOffset>5955030</wp:posOffset>
                </wp:positionV>
                <wp:extent cx="1828800" cy="228600"/>
                <wp:effectExtent l="0" t="0" r="0" b="0"/>
                <wp:wrapNone/>
                <wp:docPr id="897479167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70CD29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10.65pt;margin-top:468.9pt;height:18pt;width:144pt;z-index:251730944;v-text-anchor:middle;mso-width-relative:page;mso-height-relative:page;" filled="f" stroked="f" coordsize="21600,21600" o:gfxdata="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39zhE9gAAAAMAQAADwAAAAAAAAABACAAAAAiAAAAZHJzL2Rv&#10;d25yZXYueG1sUEsBAhQAFAAAAAgAh07iQOxJezw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B70CD29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5950585</wp:posOffset>
                </wp:positionV>
                <wp:extent cx="1828800" cy="228600"/>
                <wp:effectExtent l="0" t="0" r="0" b="0"/>
                <wp:wrapNone/>
                <wp:docPr id="100208608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77EF1"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38.25pt;margin-top:468.55pt;height:18pt;width:144pt;z-index:251705344;v-text-anchor:middle;mso-width-relative:page;mso-height-relative:page;" filled="f" stroked="f" coordsize="21600,21600" o:gfxdata="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RyQqnXAAAACgEAAA8AAAAAAAAAAQAgAAAAIgAAAGRycy9kb3du&#10;cmV2LnhtbFBLAQIUABQAAAAIAIdO4kBOtmnIAAIAAA8EAAAOAAAAAAAAAAEAIAAAACY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A777EF1">
                      <w:pPr>
                        <w:pStyle w:val="7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542290</wp:posOffset>
                </wp:positionH>
                <wp:positionV relativeFrom="paragraph">
                  <wp:posOffset>5715000</wp:posOffset>
                </wp:positionV>
                <wp:extent cx="1828800" cy="228600"/>
                <wp:effectExtent l="0" t="0" r="0" b="0"/>
                <wp:wrapNone/>
                <wp:docPr id="1198964914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2FC33"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42.7pt;margin-top:450pt;height:18pt;width:144pt;z-index:251699200;v-text-anchor:middle;mso-width-relative:page;mso-height-relative:page;" filled="f" stroked="f" coordsize="21600,21600" o:gfxdata="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Gn+o/WAAAACgEAAA8AAAAAAAAAAQAgAAAAIgAAAGRycy9kb3du&#10;cmV2LnhtbFBLAQIUABQAAAAIAIdO4kDgcUqwAQIAAA8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B32FC33">
                      <w:pPr>
                        <w:pStyle w:val="7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5950585</wp:posOffset>
                </wp:positionV>
                <wp:extent cx="1828800" cy="228600"/>
                <wp:effectExtent l="0" t="0" r="0" b="0"/>
                <wp:wrapNone/>
                <wp:docPr id="21327397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D2E4A"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23.15pt;margin-top:468.55pt;height:18pt;width:144pt;z-index:251702272;v-text-anchor:middle;mso-width-relative:page;mso-height-relative:page;" filled="f" stroked="f" coordsize="21600,21600" o:gfxdata="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eeEJPYAAAACwEAAA8AAAAAAAAAAQAgAAAAIgAAAGRycy9k&#10;b3ducmV2LnhtbFBLAQIUABQAAAAIAIdO4kD28oFu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51D2E4A">
                      <w:pPr>
                        <w:pStyle w:val="7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4018915</wp:posOffset>
                </wp:positionV>
                <wp:extent cx="1828800" cy="228600"/>
                <wp:effectExtent l="0" t="0" r="0" b="0"/>
                <wp:wrapNone/>
                <wp:docPr id="178186799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BC4F2"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71.45pt;margin-top:316.45pt;height:18pt;width:144pt;z-index:251700224;v-text-anchor:middle;mso-width-relative:page;mso-height-relative:page;" filled="f" stroked="f" coordsize="21600,21600" o:gfxdata="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bkDSPdcAAAALAQAADwAAAAAAAAABACAAAAAiAAAAZHJzL2Rv&#10;d25yZXYueG1sUEsBAhQAFAAAAAgAh07iQI+u7gACAgAADwQAAA4AAAAAAAAAAQAgAAAAJg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05BC4F2">
                      <w:pPr>
                        <w:pStyle w:val="7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5115560</wp:posOffset>
                </wp:positionH>
                <wp:positionV relativeFrom="paragraph">
                  <wp:posOffset>991870</wp:posOffset>
                </wp:positionV>
                <wp:extent cx="1828800" cy="228600"/>
                <wp:effectExtent l="0" t="0" r="0" b="0"/>
                <wp:wrapNone/>
                <wp:docPr id="14278004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5F185"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02.8pt;margin-top:78.1pt;height:18pt;width:144pt;z-index:251722752;v-text-anchor:middle;mso-width-relative:page;mso-height-relative:page;" filled="f" stroked="f" coordsize="21600,21600" o:gfxdata="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4c8YdgAAAAMAQAADwAAAAAAAAABACAAAAAiAAAAZHJzL2Rvd25y&#10;ZXYueG1sUEsBAhQAFAAAAAgAh07iQBxa8R/+AQAADgQAAA4AAAAAAAAAAQAgAAAAJwEAAGRycy9l&#10;Mm9Eb2MueG1sUEsFBgAAAAAGAAYAWQEAAJc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9A5F185">
                      <w:pPr>
                        <w:pStyle w:val="7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2734310</wp:posOffset>
                </wp:positionH>
                <wp:positionV relativeFrom="paragraph">
                  <wp:posOffset>987425</wp:posOffset>
                </wp:positionV>
                <wp:extent cx="1828800" cy="228600"/>
                <wp:effectExtent l="0" t="0" r="0" b="0"/>
                <wp:wrapNone/>
                <wp:docPr id="1920881145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BB913">
                            <w:pPr>
                              <w:pStyle w:val="7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15.3pt;margin-top:77.75pt;height:18pt;width:144pt;z-index:251684864;v-text-anchor:middle;mso-width-relative:page;mso-height-relative:page;" filled="f" stroked="f" coordsize="21600,21600" o:gfxdata="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PrAs9cAAAALAQAADwAAAAAAAAABACAAAAAiAAAAZHJzL2Rvd25y&#10;ZXYueG1sUEsBAhQAFAAAAAgAh07iQKA31B7/AQAADwQAAA4AAAAAAAAAAQAgAAAAJgEAAGRycy9l&#10;Mm9Eb2MueG1sUEsFBgAAAAAGAAYAWQEAAJc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8DBB913">
                      <w:pPr>
                        <w:pStyle w:val="7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1223010</wp:posOffset>
                </wp:positionV>
                <wp:extent cx="1828800" cy="228600"/>
                <wp:effectExtent l="0" t="0" r="0" b="0"/>
                <wp:wrapNone/>
                <wp:docPr id="196270876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3BA40">
                            <w:pPr>
                              <w:pStyle w:val="7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35.8pt;margin-top:96.3pt;height:18pt;width:144pt;z-index:251694080;v-text-anchor:middle;mso-width-relative:page;mso-height-relative:page;" filled="f" stroked="f" coordsize="21600,21600" o:gfxdata="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UAKFnYAAAACgEAAA8AAAAAAAAAAQAgAAAAIgAAAGRycy9k&#10;b3ducmV2LnhtbFBLAQIUABQAAAAIAIdO4kA0FSKJAgIAAA8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8C3BA40">
                      <w:pPr>
                        <w:pStyle w:val="7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987425</wp:posOffset>
                </wp:positionV>
                <wp:extent cx="1828800" cy="228600"/>
                <wp:effectExtent l="0" t="0" r="0" b="0"/>
                <wp:wrapNone/>
                <wp:docPr id="52818049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054D22">
                            <w:pPr>
                              <w:pStyle w:val="7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30.25pt;margin-top:77.75pt;height:18pt;width:144pt;z-index:251687936;v-text-anchor:middle;mso-width-relative:page;mso-height-relative:page;" filled="f" stroked="f" coordsize="21600,21600" o:gfxdata="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iGyljWAAAACgEAAA8AAAAAAAAAAQAgAAAAIgAAAGRycy9kb3du&#10;cmV2LnhtbFBLAQIUABQAAAAIAIdO4kABI1O9AQIAAA4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C054D22">
                      <w:pPr>
                        <w:pStyle w:val="7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4907915</wp:posOffset>
                </wp:positionH>
                <wp:positionV relativeFrom="page">
                  <wp:posOffset>1092835</wp:posOffset>
                </wp:positionV>
                <wp:extent cx="601980" cy="2945130"/>
                <wp:effectExtent l="25400" t="25400" r="83820" b="77470"/>
                <wp:wrapNone/>
                <wp:docPr id="641262583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o:spt="32" type="#_x0000_t32" style="position:absolute;left:0pt;margin-left:386.45pt;margin-top:86.05pt;height:231.9pt;width:47.4pt;mso-position-vertical-relative:page;z-index:251711488;mso-width-relative:page;mso-height-relative:page;" filled="f" stroked="t" coordsize="21600,21600" o:gfxdata="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3go8ytoAAAALAQAADwAAAAAAAAABACAA&#10;AAAiAAAAZHJzL2Rvd25yZXYueG1sUEsBAhQAFAAAAAgAh07iQC4kW5MLAgAADwQAAA4AAAAAAAAA&#10;AQAgAAAAKQEAAGRycy9lMm9Eb2MueG1sUEsFBgAAAAAGAAYAWQEAAKYFAAAAAA=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5090795</wp:posOffset>
                </wp:positionH>
                <wp:positionV relativeFrom="page">
                  <wp:posOffset>4041140</wp:posOffset>
                </wp:positionV>
                <wp:extent cx="630555" cy="2997835"/>
                <wp:effectExtent l="25400" t="76200" r="67945" b="37465"/>
                <wp:wrapNone/>
                <wp:docPr id="144073667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flip:y;margin-left:400.85pt;margin-top:318.2pt;height:236.05pt;width:49.65pt;mso-position-vertical-relative:page;z-index:251710464;mso-width-relative:page;mso-height-relative:page;" filled="f" stroked="t" coordsize="21600,21600" o:gfxdata="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j7RCb3AAAAAwBAAAPAAAA&#10;AAAAAAEAIAAAACIAAABkcnMvZG93bnJldi54bWxQSwECFAAUAAAACACHTuJAEQmRlxECAAAZBAAA&#10;DgAAAAAAAAABACAAAAArAQAAZHJzL2Uyb0RvYy54bWxQSwUGAAAAAAYABgBZAQAArgUAAAAA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4556760</wp:posOffset>
                </wp:positionV>
                <wp:extent cx="2103120" cy="274320"/>
                <wp:effectExtent l="12700" t="12700" r="17780" b="17780"/>
                <wp:wrapNone/>
                <wp:docPr id="1031648369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F34AB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4" o:spid="_x0000_s1026" o:spt="2" style="position:absolute;left:0pt;margin-left:35.15pt;margin-top:358.8pt;height:21.6pt;width:165.6pt;z-index:251678720;v-text-anchor:middle;mso-width-relative:page;mso-height-relative:page;" fillcolor="#FFFFFF [3212]" filled="t" stroked="t" coordsize="21600,21600" arcsize="0.166666666666667" o:gfxdata="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+uC382QAAAAoBAAAPAAAAAAAAAAEAIAAAACIAAABkcnMvZG93bnJldi54bWxQSwECFAAUAAAA&#10;CACHTuJAjEgaSSYCAABqBAAADgAAAAAAAAABACAAAAAoAQAAZHJzL2Uyb0RvYy54bWxQSwUGAAAA&#10;AAYABgBZAQAAwA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3DF34AB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2526665</wp:posOffset>
                </wp:positionH>
                <wp:positionV relativeFrom="page">
                  <wp:posOffset>1083310</wp:posOffset>
                </wp:positionV>
                <wp:extent cx="601980" cy="2945130"/>
                <wp:effectExtent l="25400" t="25400" r="83820" b="77470"/>
                <wp:wrapNone/>
                <wp:docPr id="747463143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o:spt="32" type="#_x0000_t32" style="position:absolute;left:0pt;margin-left:198.95pt;margin-top:85.3pt;height:231.9pt;width:47.4pt;mso-position-vertical-relative:page;z-index:251664384;mso-width-relative:page;mso-height-relative:page;" filled="f" stroked="t" coordsize="21600,21600" o:gfxdata="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0D6ZdoAAAALAQAADwAAAAAAAAABACAA&#10;AAAiAAAAZHJzL2Rvd25yZXYueG1sUEsBAhQAFAAAAAgAh07iQJ8sm5YLAgAADwQAAA4AAAAAAAAA&#10;AQAgAAAAKQEAAGRycy9lMm9Eb2MueG1sUEsFBgAAAAAGAAYAWQEAAKYFAAAAAA=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2365375</wp:posOffset>
                </wp:positionH>
                <wp:positionV relativeFrom="paragraph">
                  <wp:posOffset>111760</wp:posOffset>
                </wp:positionV>
                <wp:extent cx="2103120" cy="365760"/>
                <wp:effectExtent l="0" t="0" r="5080" b="2540"/>
                <wp:wrapNone/>
                <wp:docPr id="764970819" name="Snip Single Corner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470EB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PRICE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2" o:spid="_x0000_s1026" style="position:absolute;left:0pt;margin-left:186.25pt;margin-top:8.8pt;height:28.8pt;width:165.6pt;z-index:251666432;v-text-anchor:middle;mso-width-relative:page;mso-height-relative:page;" fillcolor="#03A7AE" filled="t" stroked="f" coordsize="2103120,365760" o:gfxdata="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/GxAK1wAAAAkBAAAPAAAAAAAAAAEAIAAAACIAAABkcnMvZG93bnJldi54bWxQSwECFAAU&#10;AAAACACHTuJAH4IlhGQCAADPBAAADgAAAAAAAAABACAAAAAmAQAAZHJzL2Uyb0RvYy54bWxQSwUG&#10;AAAAAAYABgBZAQAA/AUAAAAA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54F470EB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2418080</wp:posOffset>
                </wp:positionH>
                <wp:positionV relativeFrom="paragraph">
                  <wp:posOffset>683895</wp:posOffset>
                </wp:positionV>
                <wp:extent cx="2103120" cy="274320"/>
                <wp:effectExtent l="12700" t="12700" r="17780" b="17780"/>
                <wp:wrapNone/>
                <wp:docPr id="1898686672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CB752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0" o:spid="_x0000_s1026" o:spt="2" style="position:absolute;left:0pt;margin-left:190.4pt;margin-top:53.85pt;height:21.6pt;width:165.6pt;z-index:251674624;v-text-anchor:middle;mso-width-relative:page;mso-height-relative:page;" fillcolor="#FFFFFF [3212]" filled="t" stroked="t" coordsize="21600,21600" arcsize="0.166666666666667" o:gfxdata="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ASmw1PZAAAACwEAAA8AAAAAAAAAAQAgAAAAIgAAAGRycy9kb3ducmV2LnhtbFBLAQIUABQA&#10;AAAIAIdO4kAULNsYKAIAAGoEAAAOAAAAAAAAAAEAIAAAACg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409CB752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2299970</wp:posOffset>
                </wp:positionV>
                <wp:extent cx="2103120" cy="274320"/>
                <wp:effectExtent l="12700" t="12700" r="17780" b="17780"/>
                <wp:wrapNone/>
                <wp:docPr id="36643430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1975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6" o:spid="_x0000_s1026" o:spt="2" style="position:absolute;left:0pt;margin-left:219.3pt;margin-top:181.1pt;height:21.6pt;width:165.6pt;z-index:251670528;v-text-anchor:middle;mso-width-relative:page;mso-height-relative:page;" fillcolor="#FFFFFF [3212]" filled="t" stroked="t" coordsize="21600,21600" arcsize="0.166666666666667" o:gfxdata="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LabP/2gAAAAsBAAAPAAAAAAAAAAEAIAAAACIAAABkcnMvZG93bnJldi54bWxQSwECFAAU&#10;AAAACACHTuJAG9TbrygCAABp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5731975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2601595</wp:posOffset>
                </wp:positionH>
                <wp:positionV relativeFrom="paragraph">
                  <wp:posOffset>1485900</wp:posOffset>
                </wp:positionV>
                <wp:extent cx="2103120" cy="274320"/>
                <wp:effectExtent l="12700" t="12700" r="17780" b="17780"/>
                <wp:wrapNone/>
                <wp:docPr id="126091959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884B5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5" o:spid="_x0000_s1026" o:spt="2" style="position:absolute;left:0pt;margin-left:204.85pt;margin-top:117pt;height:21.6pt;width:165.6pt;z-index:251669504;v-text-anchor:middle;mso-width-relative:page;mso-height-relative:page;" fillcolor="#FFFFFF [3212]" filled="t" stroked="t" coordsize="21600,21600" arcsize="0.166666666666667" o:gfxdata="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79OjFtgAAAALAQAADwAAAAAAAAABACAAAAAiAAAAZHJzL2Rvd25yZXYueG1sUEsBAhQAFAAA&#10;AAgAh07iQCtSwHcoAgAAagQAAA4AAAAAAAAAAQAgAAAAJwEAAGRycy9lMm9Eb2MueG1sUEsFBgAA&#10;AAAGAAYAWQEAAMEFAAAAAA=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248884B5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1223010</wp:posOffset>
                </wp:positionV>
                <wp:extent cx="1828800" cy="228600"/>
                <wp:effectExtent l="0" t="0" r="0" b="0"/>
                <wp:wrapNone/>
                <wp:docPr id="202184190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7D6E4">
                            <w:pPr>
                              <w:pStyle w:val="7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20.1pt;margin-top:96.3pt;height:18pt;width:144pt;z-index:251691008;v-text-anchor:middle;mso-width-relative:page;mso-height-relative:page;" filled="f" stroked="f" coordsize="21600,21600" o:gfxdata="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bNT3t2AAAAAsBAAAPAAAAAAAAAAEAIAAAACIAAABkcnMvZG93&#10;bnJldi54bWxQSwECFAAUAAAACACHTuJAQROcnQACAAAPBAAADgAAAAAAAAABACAAAAAn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457D6E4">
                      <w:pPr>
                        <w:pStyle w:val="7"/>
                        <w:numPr>
                          <w:ilvl w:val="0"/>
                          <w:numId w:val="10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2896235</wp:posOffset>
                </wp:positionH>
                <wp:positionV relativeFrom="paragraph">
                  <wp:posOffset>1800860</wp:posOffset>
                </wp:positionV>
                <wp:extent cx="1828800" cy="228600"/>
                <wp:effectExtent l="0" t="0" r="0" b="0"/>
                <wp:wrapNone/>
                <wp:docPr id="30116944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7FC5A">
                            <w:pPr>
                              <w:pStyle w:val="7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28.05pt;margin-top:141.8pt;height:18pt;width:144pt;z-index:251682816;v-text-anchor:middle;mso-width-relative:page;mso-height-relative:page;" filled="f" stroked="f" coordsize="21600,21600" o:gfxdata="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85c27ZAAAACwEAAA8AAAAAAAAAAQAgAAAAIgAAAGRycy9k&#10;b3ducmV2LnhtbFBLAQIUABQAAAAIAIdO4kAl7gJDAQIAAA4EAAAOAAAAAAAAAAEAIAAAACg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057FC5A">
                      <w:pPr>
                        <w:pStyle w:val="7"/>
                        <w:numPr>
                          <w:ilvl w:val="0"/>
                          <w:numId w:val="1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2966720</wp:posOffset>
                </wp:positionH>
                <wp:positionV relativeFrom="paragraph">
                  <wp:posOffset>2036445</wp:posOffset>
                </wp:positionV>
                <wp:extent cx="1828800" cy="228600"/>
                <wp:effectExtent l="0" t="0" r="0" b="0"/>
                <wp:wrapNone/>
                <wp:docPr id="57699233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78B221">
                            <w:pPr>
                              <w:pStyle w:val="7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33.6pt;margin-top:160.35pt;height:18pt;width:144pt;z-index:251688960;v-text-anchor:middle;mso-width-relative:page;mso-height-relative:page;" filled="f" stroked="f" coordsize="21600,21600" o:gfxdata="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SnKsPYAAAACwEAAA8AAAAAAAAAAQAgAAAAIgAAAGRycy9k&#10;b3ducmV2LnhtbFBLAQIUABQAAAAIAIdO4kC2P57h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4A78B221">
                      <w:pPr>
                        <w:pStyle w:val="7"/>
                        <w:numPr>
                          <w:ilvl w:val="0"/>
                          <w:numId w:val="1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2850515</wp:posOffset>
                </wp:positionV>
                <wp:extent cx="1828800" cy="228600"/>
                <wp:effectExtent l="0" t="0" r="0" b="0"/>
                <wp:wrapNone/>
                <wp:docPr id="1497267248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686FE">
                            <w:pPr>
                              <w:pStyle w:val="7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47.1pt;margin-top:224.45pt;height:18pt;width:144pt;z-index:251689984;v-text-anchor:middle;mso-width-relative:page;mso-height-relative:page;" filled="f" stroked="f" coordsize="21600,21600" o:gfxdata="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sRfTPYAAAACwEAAA8AAAAAAAAAAQAgAAAAIgAAAGRycy9k&#10;b3ducmV2LnhtbFBLAQIUABQAAAAIAIdO4kB878/KAgIAAA8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35686FE">
                      <w:pPr>
                        <w:pStyle w:val="7"/>
                        <w:numPr>
                          <w:ilvl w:val="0"/>
                          <w:numId w:val="1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3067685</wp:posOffset>
                </wp:positionH>
                <wp:positionV relativeFrom="paragraph">
                  <wp:posOffset>2614930</wp:posOffset>
                </wp:positionV>
                <wp:extent cx="1828800" cy="228600"/>
                <wp:effectExtent l="0" t="0" r="0" b="0"/>
                <wp:wrapNone/>
                <wp:docPr id="522335977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56874">
                            <w:pPr>
                              <w:pStyle w:val="7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41.55pt;margin-top:205.9pt;height:18pt;width:144pt;z-index:251683840;v-text-anchor:middle;mso-width-relative:page;mso-height-relative:page;" filled="f" stroked="f" coordsize="21600,21600" o:gfxdata="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k+PO9cAAAALAQAADwAAAAAAAAABACAAAAAiAAAAZHJzL2Rv&#10;d25yZXYueG1sUEsBAhQAFAAAAAgAh07iQBARWpECAgAADgQAAA4AAAAAAAAAAQAgAAAAJg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9856874">
                      <w:pPr>
                        <w:pStyle w:val="7"/>
                        <w:numPr>
                          <w:ilvl w:val="0"/>
                          <w:numId w:val="1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6290310</wp:posOffset>
                </wp:positionV>
                <wp:extent cx="2103120" cy="365760"/>
                <wp:effectExtent l="0" t="0" r="5080" b="2540"/>
                <wp:wrapNone/>
                <wp:docPr id="598850756" name="Snip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053476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PEOPLE / PERSONNEL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4" o:spid="_x0000_s1026" style="position:absolute;left:0pt;margin-left:199.25pt;margin-top:495.3pt;height:28.8pt;width:165.6pt;z-index:251668480;v-text-anchor:middle;mso-width-relative:page;mso-height-relative:page;" fillcolor="#03A7AE" filled="t" stroked="f" coordsize="2103120,365760" o:gfxdata="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wJwLXZAAAADAEAAA8AAAAAAAAAAQAgAAAAIgAAAGRycy9kb3ducmV2LnhtbFBLAQIU&#10;ABQAAAAIAIdO4kCFj/eDZAIAAM8EAAAOAAAAAAAAAAEAIAAAACgBAABkcnMvZTJvRG9jLnhtbFBL&#10;BQYAAAAABgAGAFkBAAD+BQAAAAA=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0E053476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PEOPLE / PERSONNEL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ge">
                  <wp:posOffset>4031615</wp:posOffset>
                </wp:positionV>
                <wp:extent cx="630555" cy="2997835"/>
                <wp:effectExtent l="25400" t="76200" r="67945" b="37465"/>
                <wp:wrapNone/>
                <wp:docPr id="126641561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flip:y;margin-left:213.35pt;margin-top:317.45pt;height:236.05pt;width:49.65pt;mso-position-vertical-relative:page;z-index:251662336;mso-width-relative:page;mso-height-relative:page;" filled="f" stroked="t" coordsize="21600,21600" o:gfxdata="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S8IQ7dwAAAAMAQAADwAA&#10;AAAAAAABACAAAAAiAAAAZHJzL2Rvd25yZXYueG1sUEsBAhQAFAAAAAgAh07iQMbE93kSAgAAGQQA&#10;AA4AAAAAAAAAAQAgAAAAKwEAAGRycy9lMm9Eb2MueG1sUEsFBgAAAAAGAAYAWQEAAK8FAAAAAA=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5407025</wp:posOffset>
                </wp:positionV>
                <wp:extent cx="2103120" cy="274320"/>
                <wp:effectExtent l="12700" t="12700" r="17780" b="17780"/>
                <wp:wrapNone/>
                <wp:docPr id="717083181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A5254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7" o:spid="_x0000_s1026" o:spt="2" style="position:absolute;left:0pt;margin-left:203.4pt;margin-top:425.75pt;height:21.6pt;width:165.6pt;z-index:251671552;v-text-anchor:middle;mso-width-relative:page;mso-height-relative:page;" fillcolor="#FFFFFF [3212]" filled="t" stroked="t" coordsize="21600,21600" arcsize="0.166666666666667" o:gfxdata="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DwheLvaAAAACwEAAA8AAAAAAAAAAQAgAAAAIgAAAGRycy9kb3ducmV2LnhtbFBLAQIUABQA&#10;AAAIAIdO4kBilBsXJwIAAGkEAAAOAAAAAAAAAAEAIAAAACk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8BA5254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3709035</wp:posOffset>
                </wp:positionV>
                <wp:extent cx="2103120" cy="274320"/>
                <wp:effectExtent l="12700" t="12700" r="17780" b="17780"/>
                <wp:wrapNone/>
                <wp:docPr id="12900076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55AF3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9" o:spid="_x0000_s1026" o:spt="2" style="position:absolute;left:0pt;margin-left:232.3pt;margin-top:292.05pt;height:21.6pt;width:165.6pt;z-index:251673600;v-text-anchor:middle;mso-width-relative:page;mso-height-relative:page;" fillcolor="#FFFFFF [3212]" filled="t" stroked="t" coordsize="21600,21600" arcsize="0.166666666666667" o:gfxdata="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Wax42wAAAAsBAAAPAAAAAAAAAAEAIAAAACIAAABkcnMvZG93bnJldi54bWxQSwECFAAU&#10;AAAACACHTuJAbdkDFicCAABp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1EF55AF3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4546600</wp:posOffset>
                </wp:positionV>
                <wp:extent cx="2103120" cy="274320"/>
                <wp:effectExtent l="12700" t="12700" r="17780" b="17780"/>
                <wp:wrapNone/>
                <wp:docPr id="407701947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AEEEA0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8" o:spid="_x0000_s1026" o:spt="2" style="position:absolute;left:0pt;margin-left:217.85pt;margin-top:358pt;height:21.6pt;width:165.6pt;z-index:251672576;v-text-anchor:middle;mso-width-relative:page;mso-height-relative:page;" fillcolor="#FFFFFF [3212]" filled="t" stroked="t" coordsize="21600,21600" arcsize="0.166666666666667" o:gfxdata="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oCmyu2wAAAAsBAAAPAAAAAAAAAAEAIAAAACIAAABkcnMvZG93bnJldi54bWxQSwECFAAU&#10;AAAACACHTuJAQVbWRycCAABp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45AEEEA0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5715000</wp:posOffset>
                </wp:positionV>
                <wp:extent cx="1828800" cy="228600"/>
                <wp:effectExtent l="0" t="0" r="0" b="0"/>
                <wp:wrapNone/>
                <wp:docPr id="91162587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53B80">
                            <w:pPr>
                              <w:pStyle w:val="7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28.7pt;margin-top:450pt;height:18pt;width:144pt;z-index:251696128;v-text-anchor:middle;mso-width-relative:page;mso-height-relative:page;" filled="f" stroked="f" coordsize="21600,21600" o:gfxdata="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2cWxrXAAAACwEAAA8AAAAAAAAAAQAgAAAAIgAAAGRycy9kb3du&#10;cmV2LnhtbFBLAQIUABQAAAAIAIdO4kB3PjoKAAIAAA4EAAAOAAAAAAAAAAEAIAAAACY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3053B80">
                      <w:pPr>
                        <w:pStyle w:val="7"/>
                        <w:numPr>
                          <w:ilvl w:val="0"/>
                          <w:numId w:val="1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3034030</wp:posOffset>
                </wp:positionH>
                <wp:positionV relativeFrom="paragraph">
                  <wp:posOffset>5102225</wp:posOffset>
                </wp:positionV>
                <wp:extent cx="1828800" cy="228600"/>
                <wp:effectExtent l="0" t="0" r="0" b="0"/>
                <wp:wrapNone/>
                <wp:docPr id="63209275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8935C">
                            <w:pPr>
                              <w:pStyle w:val="7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38.9pt;margin-top:401.75pt;height:18pt;width:144pt;z-index:251701248;v-text-anchor:middle;mso-width-relative:page;mso-height-relative:page;" filled="f" stroked="f" coordsize="21600,21600" o:gfxdata="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W1KJ9gAAAALAQAADwAAAAAAAAABACAAAAAiAAAAZHJzL2Rv&#10;d25yZXYueG1sUEsBAhQAFAAAAAgAh07iQFgLB3A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AC8935C">
                      <w:pPr>
                        <w:pStyle w:val="7"/>
                        <w:numPr>
                          <w:ilvl w:val="0"/>
                          <w:numId w:val="1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3088640</wp:posOffset>
                </wp:positionH>
                <wp:positionV relativeFrom="paragraph">
                  <wp:posOffset>4866640</wp:posOffset>
                </wp:positionV>
                <wp:extent cx="1828800" cy="228600"/>
                <wp:effectExtent l="0" t="0" r="0" b="0"/>
                <wp:wrapNone/>
                <wp:docPr id="210214109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A25E8">
                            <w:pPr>
                              <w:pStyle w:val="7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43.2pt;margin-top:383.2pt;height:18pt;width:144pt;z-index:251695104;v-text-anchor:middle;mso-width-relative:page;mso-height-relative:page;" filled="f" stroked="f" coordsize="21600,21600" o:gfxdata="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o3XHE1wAAAAsBAAAPAAAAAAAAAAEAIAAAACIAAABkcnMvZG93&#10;bnJldi54bWxQSwECFAAUAAAACACHTuJAbRVs+wECAAAPBAAADgAAAAAAAAABACAAAAAm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BCA25E8">
                      <w:pPr>
                        <w:pStyle w:val="7"/>
                        <w:numPr>
                          <w:ilvl w:val="0"/>
                          <w:numId w:val="17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4254500</wp:posOffset>
                </wp:positionV>
                <wp:extent cx="1828800" cy="228600"/>
                <wp:effectExtent l="0" t="0" r="0" b="0"/>
                <wp:wrapNone/>
                <wp:docPr id="112509264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5B421">
                            <w:pPr>
                              <w:pStyle w:val="7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54.6pt;margin-top:335pt;height:18pt;width:144pt;z-index:251703296;v-text-anchor:middle;mso-width-relative:page;mso-height-relative:page;" filled="f" stroked="f" coordsize="21600,21600" o:gfxdata="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qz24NcAAAALAQAADwAAAAAAAAABACAAAAAiAAAAZHJzL2Rvd25y&#10;ZXYueG1sUEsBAhQAFAAAAAgAh07iQPvcdJv/AQAADwQAAA4AAAAAAAAAAQAgAAAAJgEAAGRycy9l&#10;Mm9Eb2MueG1sUEsFBgAAAAAGAAYAWQEAAJc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B85B421">
                      <w:pPr>
                        <w:pStyle w:val="7"/>
                        <w:numPr>
                          <w:ilvl w:val="0"/>
                          <w:numId w:val="18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4018915</wp:posOffset>
                </wp:positionV>
                <wp:extent cx="1828800" cy="228600"/>
                <wp:effectExtent l="0" t="0" r="0" b="0"/>
                <wp:wrapNone/>
                <wp:docPr id="89551496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C61E1">
                            <w:pPr>
                              <w:pStyle w:val="7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56.65pt;margin-top:316.45pt;height:18pt;width:144pt;z-index:251697152;v-text-anchor:middle;mso-width-relative:page;mso-height-relative:page;" filled="f" stroked="f" coordsize="21600,21600" o:gfxdata="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ZO0R3YAAAACwEAAA8AAAAAAAAAAQAgAAAAIgAAAGRycy9kb3du&#10;cmV2LnhtbFBLAQIUABQAAAAIAIdO4kBTCTqr/wEAAA4EAAAOAAAAAAAAAAEAIAAAACc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35C61E1">
                      <w:pPr>
                        <w:pStyle w:val="7"/>
                        <w:numPr>
                          <w:ilvl w:val="0"/>
                          <w:numId w:val="19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5614670</wp:posOffset>
                </wp:positionH>
                <wp:positionV relativeFrom="paragraph">
                  <wp:posOffset>4258945</wp:posOffset>
                </wp:positionV>
                <wp:extent cx="1828800" cy="228600"/>
                <wp:effectExtent l="0" t="0" r="0" b="0"/>
                <wp:wrapNone/>
                <wp:docPr id="94585231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3D360">
                            <w:pPr>
                              <w:pStyle w:val="7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42.1pt;margin-top:335.35pt;height:18pt;width:144pt;z-index:251731968;v-text-anchor:middle;mso-width-relative:page;mso-height-relative:page;" filled="f" stroked="f" coordsize="21600,21600" o:gfxdata="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7uMDvYAAAADAEAAA8AAAAAAAAAAQAgAAAAIgAAAGRycy9kb3du&#10;cmV2LnhtbFBLAQIUABQAAAAIAIdO4kAG0SNN/wEAAA4EAAAOAAAAAAAAAAEAIAAAACc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A23D360">
                      <w:pPr>
                        <w:pStyle w:val="7"/>
                        <w:numPr>
                          <w:ilvl w:val="0"/>
                          <w:numId w:val="20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5106670</wp:posOffset>
                </wp:positionV>
                <wp:extent cx="1828800" cy="228600"/>
                <wp:effectExtent l="0" t="0" r="0" b="0"/>
                <wp:wrapNone/>
                <wp:docPr id="9822304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B7C14">
                            <w:pPr>
                              <w:pStyle w:val="7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26.4pt;margin-top:402.1pt;height:18pt;width:144pt;z-index:251729920;v-text-anchor:middle;mso-width-relative:page;mso-height-relative:page;" filled="f" stroked="f" coordsize="21600,21600" o:gfxdata="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CWauLXAAAADAEAAA8AAAAAAAAAAQAgAAAAIgAAAGRycy9kb3du&#10;cmV2LnhtbFBLAQIUABQAAAAIAIdO4kCDLUtFAAIAAA0EAAAOAAAAAAAAAAEAIAAAACY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17B7C14">
                      <w:pPr>
                        <w:pStyle w:val="7"/>
                        <w:numPr>
                          <w:ilvl w:val="0"/>
                          <w:numId w:val="2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5640705</wp:posOffset>
                </wp:positionH>
                <wp:positionV relativeFrom="paragraph">
                  <wp:posOffset>4023360</wp:posOffset>
                </wp:positionV>
                <wp:extent cx="1828800" cy="228600"/>
                <wp:effectExtent l="0" t="0" r="0" b="0"/>
                <wp:wrapNone/>
                <wp:docPr id="20700081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53F18B">
                            <w:pPr>
                              <w:pStyle w:val="7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44.15pt;margin-top:316.8pt;height:18pt;width:144pt;z-index:251728896;v-text-anchor:middle;mso-width-relative:page;mso-height-relative:page;" filled="f" stroked="f" coordsize="21600,21600" o:gfxdata="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fmlEA2QAAAAwBAAAPAAAAAAAAAAEAIAAAACIAAABkcnMvZG93&#10;bnJldi54bWxQSwECFAAUAAAACACHTuJACHcJK/8BAAAOBAAADgAAAAAAAAABACAAAAAo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953F18B">
                      <w:pPr>
                        <w:pStyle w:val="7"/>
                        <w:numPr>
                          <w:ilvl w:val="0"/>
                          <w:numId w:val="2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5285740</wp:posOffset>
                </wp:positionH>
                <wp:positionV relativeFrom="paragraph">
                  <wp:posOffset>5719445</wp:posOffset>
                </wp:positionV>
                <wp:extent cx="1828800" cy="228600"/>
                <wp:effectExtent l="0" t="0" r="0" b="0"/>
                <wp:wrapNone/>
                <wp:docPr id="68645528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63904">
                            <w:pPr>
                              <w:pStyle w:val="7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16.2pt;margin-top:450.35pt;height:18pt;width:144pt;z-index:251727872;v-text-anchor:middle;mso-width-relative:page;mso-height-relative:page;" filled="f" stroked="f" coordsize="21600,21600" o:gfxdata="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EYwW3ZAAAADAEAAA8AAAAAAAAAAQAgAAAAIgAAAGRycy9k&#10;b3ducmV2LnhtbFBLAQIUABQAAAAIAIdO4kCyqt0hAQIAAA4EAAAOAAAAAAAAAAEAIAAAACg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4663904">
                      <w:pPr>
                        <w:pStyle w:val="7"/>
                        <w:numPr>
                          <w:ilvl w:val="0"/>
                          <w:numId w:val="2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5469890</wp:posOffset>
                </wp:positionH>
                <wp:positionV relativeFrom="paragraph">
                  <wp:posOffset>4871085</wp:posOffset>
                </wp:positionV>
                <wp:extent cx="1828800" cy="228600"/>
                <wp:effectExtent l="0" t="0" r="0" b="0"/>
                <wp:wrapNone/>
                <wp:docPr id="96074143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607EC">
                            <w:pPr>
                              <w:pStyle w:val="7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30.7pt;margin-top:383.55pt;height:18pt;width:144pt;z-index:251726848;v-text-anchor:middle;mso-width-relative:page;mso-height-relative:page;" filled="f" stroked="f" coordsize="21600,21600" o:gfxdata="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l/vKbYAAAADAEAAA8AAAAAAAAAAQAgAAAAIgAAAGRycy9k&#10;b3ducmV2LnhtbFBLAQIUABQAAAAIAIdO4kClvosW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0A607EC">
                      <w:pPr>
                        <w:pStyle w:val="7"/>
                        <w:numPr>
                          <w:ilvl w:val="0"/>
                          <w:numId w:val="2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5176520</wp:posOffset>
                </wp:positionH>
                <wp:positionV relativeFrom="paragraph">
                  <wp:posOffset>1227455</wp:posOffset>
                </wp:positionV>
                <wp:extent cx="1828800" cy="228600"/>
                <wp:effectExtent l="0" t="0" r="0" b="0"/>
                <wp:wrapNone/>
                <wp:docPr id="1286960938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8ACEC9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07.6pt;margin-top:96.65pt;height:18pt;width:144pt;z-index:251725824;v-text-anchor:middle;mso-width-relative:page;mso-height-relative:page;" filled="f" stroked="f" coordsize="21600,21600" o:gfxdata="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ZDdZbZAAAADAEAAA8AAAAAAAAAAQAgAAAAIgAAAGRycy9kb3du&#10;cmV2LnhtbFBLAQIUABQAAAAIAIdO4kCTugQV/gEAAA8EAAAOAAAAAAAAAAEAIAAAACg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C8ACEC9">
                      <w:pPr>
                        <w:pStyle w:val="7"/>
                        <w:numPr>
                          <w:ilvl w:val="0"/>
                          <w:numId w:val="2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5519420</wp:posOffset>
                </wp:positionH>
                <wp:positionV relativeFrom="paragraph">
                  <wp:posOffset>2854960</wp:posOffset>
                </wp:positionV>
                <wp:extent cx="1828800" cy="228600"/>
                <wp:effectExtent l="0" t="0" r="0" b="0"/>
                <wp:wrapNone/>
                <wp:docPr id="54292629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BDDFE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34.6pt;margin-top:224.8pt;height:18pt;width:144pt;z-index:251724800;v-text-anchor:middle;mso-width-relative:page;mso-height-relative:page;" filled="f" stroked="f" coordsize="21600,21600" o:gfxdata="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r3A8IdgAAAAMAQAADwAAAAAAAAABACAAAAAiAAAAZHJzL2Rv&#10;d25yZXYueG1sUEsBAhQAFAAAAAgAh07iQMiaaN0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42BDDFE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2040890</wp:posOffset>
                </wp:positionV>
                <wp:extent cx="1828800" cy="228600"/>
                <wp:effectExtent l="0" t="0" r="0" b="0"/>
                <wp:wrapNone/>
                <wp:docPr id="41481231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04579">
                            <w:pPr>
                              <w:pStyle w:val="7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21.1pt;margin-top:160.7pt;height:18pt;width:144pt;z-index:251723776;v-text-anchor:middle;mso-width-relative:page;mso-height-relative:page;" filled="f" stroked="f" coordsize="21600,21600" o:gfxdata="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Myw5dgAAAAMAQAADwAAAAAAAAABACAAAAAiAAAAZHJzL2Rv&#10;d25yZXYueG1sUEsBAhQAFAAAAAgAh07iQGbP6K0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1F04579">
                      <w:pPr>
                        <w:pStyle w:val="7"/>
                        <w:numPr>
                          <w:ilvl w:val="0"/>
                          <w:numId w:val="27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5448935</wp:posOffset>
                </wp:positionH>
                <wp:positionV relativeFrom="paragraph">
                  <wp:posOffset>2619375</wp:posOffset>
                </wp:positionV>
                <wp:extent cx="1828800" cy="228600"/>
                <wp:effectExtent l="0" t="0" r="0" b="0"/>
                <wp:wrapNone/>
                <wp:docPr id="77603122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F6EDC">
                            <w:pPr>
                              <w:pStyle w:val="7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29.05pt;margin-top:206.25pt;height:18pt;width:144pt;z-index:251721728;v-text-anchor:middle;mso-width-relative:page;mso-height-relative:page;" filled="f" stroked="f" coordsize="21600,21600" o:gfxdata="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5dxHatgAAAAMAQAADwAAAAAAAAABACAAAAAiAAAAZHJzL2Rv&#10;d25yZXYueG1sUEsBAhQAFAAAAAgAh07iQGT33MM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E2F6EDC">
                      <w:pPr>
                        <w:pStyle w:val="7"/>
                        <w:numPr>
                          <w:ilvl w:val="0"/>
                          <w:numId w:val="28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5277485</wp:posOffset>
                </wp:positionH>
                <wp:positionV relativeFrom="paragraph">
                  <wp:posOffset>1805305</wp:posOffset>
                </wp:positionV>
                <wp:extent cx="1828800" cy="228600"/>
                <wp:effectExtent l="0" t="0" r="0" b="0"/>
                <wp:wrapNone/>
                <wp:docPr id="149765126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BCA4D9">
                            <w:pPr>
                              <w:pStyle w:val="7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15.55pt;margin-top:142.15pt;height:18pt;width:144pt;z-index:251720704;v-text-anchor:middle;mso-width-relative:page;mso-height-relative:page;" filled="f" stroked="f" coordsize="21600,21600" o:gfxdata="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S+wtnZAAAADAEAAA8AAAAAAAAAAQAgAAAAIgAAAGRycy9k&#10;b3ducmV2LnhtbFBLAQIUABQAAAAIAIdO4kDB4N60AQIAAA8EAAAOAAAAAAAAAAEAIAAAACg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CBCA4D9">
                      <w:pPr>
                        <w:pStyle w:val="7"/>
                        <w:numPr>
                          <w:ilvl w:val="0"/>
                          <w:numId w:val="29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4799330</wp:posOffset>
                </wp:positionH>
                <wp:positionV relativeFrom="paragraph">
                  <wp:posOffset>701040</wp:posOffset>
                </wp:positionV>
                <wp:extent cx="2103120" cy="274320"/>
                <wp:effectExtent l="12700" t="12700" r="17780" b="17780"/>
                <wp:wrapNone/>
                <wp:docPr id="10037586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0CD1C8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0" o:spid="_x0000_s1026" o:spt="2" style="position:absolute;left:0pt;margin-left:377.9pt;margin-top:55.2pt;height:21.6pt;width:165.6pt;z-index:251719680;v-text-anchor:middle;mso-width-relative:page;mso-height-relative:page;" fillcolor="#FFFFFF [3212]" filled="t" stroked="t" coordsize="21600,21600" arcsize="0.166666666666667" o:gfxdata="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JLWgX2gAAAAwBAAAPAAAAAAAAAAEAIAAAACIAAABkcnMvZG93bnJldi54bWxQSwECFAAU&#10;AAAACACHTuJAgCE0tS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0C0CD1C8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5331460</wp:posOffset>
                </wp:positionH>
                <wp:positionV relativeFrom="paragraph">
                  <wp:posOffset>3726180</wp:posOffset>
                </wp:positionV>
                <wp:extent cx="2103120" cy="274320"/>
                <wp:effectExtent l="12700" t="12700" r="17780" b="17780"/>
                <wp:wrapNone/>
                <wp:docPr id="109858104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D89AEE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9" o:spid="_x0000_s1026" o:spt="2" style="position:absolute;left:0pt;margin-left:419.8pt;margin-top:293.4pt;height:21.6pt;width:165.6pt;z-index:251718656;v-text-anchor:middle;mso-width-relative:page;mso-height-relative:page;" fillcolor="#FFFFFF [3212]" filled="t" stroked="t" coordsize="21600,21600" arcsize="0.166666666666667" o:gfxdata="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oRwNN2gAAAAwBAAAPAAAAAAAAAAEAIAAAACIAAABkcnMvZG93bnJldi54bWxQSwECFAAU&#10;AAAACACHTuJAu7uVay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62D89AEE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5147945</wp:posOffset>
                </wp:positionH>
                <wp:positionV relativeFrom="paragraph">
                  <wp:posOffset>4563745</wp:posOffset>
                </wp:positionV>
                <wp:extent cx="2103120" cy="274320"/>
                <wp:effectExtent l="12700" t="12700" r="17780" b="17780"/>
                <wp:wrapNone/>
                <wp:docPr id="1079810877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BC7BE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8" o:spid="_x0000_s1026" o:spt="2" style="position:absolute;left:0pt;margin-left:405.35pt;margin-top:359.35pt;height:21.6pt;width:165.6pt;z-index:251717632;v-text-anchor:middle;mso-width-relative:page;mso-height-relative:page;" fillcolor="#FFFFFF [3212]" filled="t" stroked="t" coordsize="21600,21600" arcsize="0.166666666666667" o:gfxdata="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WHBPfZAAAADAEAAA8AAAAAAAAAAQAgAAAAIgAAAGRycy9kb3ducmV2LnhtbFBLAQIUABQA&#10;AAAIAIdO4kDYffG7KAIAAGoEAAAOAAAAAAAAAAEAIAAAACg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2ABC7BE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5424170</wp:posOffset>
                </wp:positionV>
                <wp:extent cx="2103120" cy="274320"/>
                <wp:effectExtent l="12700" t="12700" r="17780" b="17780"/>
                <wp:wrapNone/>
                <wp:docPr id="1974588299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EACFF3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7" o:spid="_x0000_s1026" o:spt="2" style="position:absolute;left:0pt;margin-left:390.9pt;margin-top:427.1pt;height:21.6pt;width:165.6pt;z-index:251716608;v-text-anchor:middle;mso-width-relative:page;mso-height-relative:page;" fillcolor="#FFFFFF [3212]" filled="t" stroked="t" coordsize="21600,21600" arcsize="0.166666666666667" o:gfxdata="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2C4O2wAAAAwBAAAPAAAAAAAAAAEAIAAAACIAAABkcnMvZG93bnJldi54bWxQSwECFAAU&#10;AAAACACHTuJA0OHBfScCAABq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1BEACFF3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5166360</wp:posOffset>
                </wp:positionH>
                <wp:positionV relativeFrom="paragraph">
                  <wp:posOffset>2317115</wp:posOffset>
                </wp:positionV>
                <wp:extent cx="2103120" cy="274320"/>
                <wp:effectExtent l="12700" t="12700" r="17780" b="17780"/>
                <wp:wrapNone/>
                <wp:docPr id="474269838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84E22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6" o:spid="_x0000_s1026" o:spt="2" style="position:absolute;left:0pt;margin-left:406.8pt;margin-top:182.45pt;height:21.6pt;width:165.6pt;z-index:251715584;v-text-anchor:middle;mso-width-relative:page;mso-height-relative:page;" fillcolor="#FFFFFF [3212]" filled="t" stroked="t" coordsize="21600,21600" arcsize="0.166666666666667" o:gfxdata="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Mn5Xr2wAAAAwBAAAPAAAAAAAAAAEAIAAAACIAAABkcnMvZG93bnJldi54bWxQSwECFAAU&#10;AAAACACHTuJAAj4l2icCAABp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1A384E22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4982845</wp:posOffset>
                </wp:positionH>
                <wp:positionV relativeFrom="paragraph">
                  <wp:posOffset>1503045</wp:posOffset>
                </wp:positionV>
                <wp:extent cx="2103120" cy="274320"/>
                <wp:effectExtent l="12700" t="12700" r="17780" b="17780"/>
                <wp:wrapNone/>
                <wp:docPr id="38195318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A324F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5" o:spid="_x0000_s1026" o:spt="2" style="position:absolute;left:0pt;margin-left:392.35pt;margin-top:118.35pt;height:21.6pt;width:165.6pt;z-index:251714560;v-text-anchor:middle;mso-width-relative:page;mso-height-relative:page;" fillcolor="#FFFFFF [3212]" filled="t" stroked="t" coordsize="21600,21600" arcsize="0.166666666666667" o:gfxdata="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S1m0y2gAAAAwBAAAPAAAAAAAAAAEAIAAAACIAAABkcnMvZG93bnJldi54bWxQSwECFAAU&#10;AAAACACHTuJAUej/KSgCAABp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D1A324F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paragraph">
                  <wp:posOffset>6294755</wp:posOffset>
                </wp:positionV>
                <wp:extent cx="2103120" cy="365760"/>
                <wp:effectExtent l="0" t="0" r="5080" b="2540"/>
                <wp:wrapNone/>
                <wp:docPr id="1702439104" name="Snip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8F73C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POSITIONING 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4" o:spid="_x0000_s1026" style="position:absolute;left:0pt;margin-left:386.75pt;margin-top:495.65pt;height:28.8pt;width:165.6pt;z-index:251713536;v-text-anchor:middle;mso-width-relative:page;mso-height-relative:page;" fillcolor="#03A7AE" filled="t" stroked="f" coordsize="2103120,365760" o:gfxdata="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Hyc7Q2gAAAA0BAAAPAAAAAAAAAAEAIAAAACIAAABkcnMvZG93bnJldi54bWxQSwEC&#10;FAAUAAAACACHTuJAwqTO5WQCAADQBAAADgAAAAAAAAABACAAAAApAQAAZHJzL2Uyb0RvYy54bWxQ&#10;SwUGAAAAAAYABgBZAQAA/wUAAAAA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7108F73C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POSITIONING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4746625</wp:posOffset>
                </wp:positionH>
                <wp:positionV relativeFrom="paragraph">
                  <wp:posOffset>116205</wp:posOffset>
                </wp:positionV>
                <wp:extent cx="2103120" cy="365760"/>
                <wp:effectExtent l="0" t="0" r="5080" b="2540"/>
                <wp:wrapNone/>
                <wp:docPr id="145221786" name="Snip Single Corner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1A06D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2" o:spid="_x0000_s1026" style="position:absolute;left:0pt;margin-left:373.75pt;margin-top:9.15pt;height:28.8pt;width:165.6pt;z-index:251712512;v-text-anchor:middle;mso-width-relative:page;mso-height-relative:page;" fillcolor="#03A7AE" filled="t" stroked="f" coordsize="2103120,365760" o:gfxdata="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5kUo/XAAAACgEAAA8AAAAAAAAAAQAgAAAAIgAAAGRycy9kb3ducmV2LnhtbFBLAQIUABQA&#10;AAAIAIdO4kAl53mlYwIAAM8EAAAOAAAAAAAAAAEAIAAAACYBAABkcnMvZTJvRG9jLnhtbFBLBQYA&#10;AAAABgAGAFkBAAD7BQAAAAA=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0001A06D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PLACE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6290310</wp:posOffset>
                </wp:positionV>
                <wp:extent cx="2103120" cy="365760"/>
                <wp:effectExtent l="0" t="0" r="5080" b="2540"/>
                <wp:wrapNone/>
                <wp:docPr id="1301676574" name="Snip Single Corner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4312A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PROMOTION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3" o:spid="_x0000_s1026" style="position:absolute;left:0pt;margin-left:13.65pt;margin-top:495.3pt;height:28.8pt;width:165.6pt;z-index:251667456;v-text-anchor:middle;mso-width-relative:page;mso-height-relative:page;" fillcolor="#03A7AE" filled="t" stroked="f" coordsize="2103120,365760" o:gfxdata="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YfcAn2AAAAAsBAAAPAAAAAAAAAAEAIAAAACIAAABkcnMvZG93bnJldi54bWxQSwECFAAU&#10;AAAACACHTuJASk7iXWMCAADQBAAADgAAAAAAAAABACAAAAAnAQAAZHJzL2Uyb0RvYy54bWxQSwUG&#10;AAAAAAYABgBZAQAA/AUAAAAA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5974312A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PROMOTION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368300</wp:posOffset>
                </wp:positionH>
                <wp:positionV relativeFrom="page">
                  <wp:posOffset>4031615</wp:posOffset>
                </wp:positionV>
                <wp:extent cx="630555" cy="2997835"/>
                <wp:effectExtent l="25400" t="76200" r="67945" b="37465"/>
                <wp:wrapNone/>
                <wp:docPr id="1341842966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29pt;margin-top:317.45pt;height:236.05pt;width:49.65pt;mso-position-vertical-relative:page;z-index:251661312;mso-width-relative:page;mso-height-relative:page;" filled="f" stroked="t" coordsize="21600,21600" o:gfxdata="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PbRZX3QAAAAsBAAAP&#10;AAAAAAAAAAEAIAAAACIAAABkcnMvZG93bnJldi54bWxQSwECFAAUAAAACACHTuJA47M7vxMCAAAZ&#10;BAAADgAAAAAAAAABACAAAAAsAQAAZHJzL2Uyb0RvYy54bWxQSwUGAAAAAAYABgBZAQAAsQUAAAAA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260350</wp:posOffset>
                </wp:positionH>
                <wp:positionV relativeFrom="paragraph">
                  <wp:posOffset>5407025</wp:posOffset>
                </wp:positionV>
                <wp:extent cx="2103120" cy="274320"/>
                <wp:effectExtent l="12700" t="12700" r="17780" b="17780"/>
                <wp:wrapNone/>
                <wp:docPr id="659972924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F019B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3" o:spid="_x0000_s1026" o:spt="2" style="position:absolute;left:0pt;margin-left:20.5pt;margin-top:425.75pt;height:21.6pt;width:165.6pt;z-index:251677696;v-text-anchor:middle;mso-width-relative:page;mso-height-relative:page;" fillcolor="#FFFFFF [3212]" filled="t" stroked="t" coordsize="21600,21600" arcsize="0.166666666666667" o:gfxdata="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gDh9S2gAAAAoBAAAPAAAAAAAAAAEAIAAAACIAAABkcnMvZG93bnJldi54bWxQSwECFAAU&#10;AAAACACHTuJAT9+GWCgCAABp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598F019B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5102225</wp:posOffset>
                </wp:positionV>
                <wp:extent cx="1828800" cy="228600"/>
                <wp:effectExtent l="0" t="0" r="0" b="0"/>
                <wp:wrapNone/>
                <wp:docPr id="409385295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41F01">
                            <w:pPr>
                              <w:pStyle w:val="7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53.3pt;margin-top:401.75pt;height:18pt;width:144pt;z-index:251704320;v-text-anchor:middle;mso-width-relative:page;mso-height-relative:page;" filled="f" stroked="f" coordsize="21600,21600" o:gfxdata="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W3Thv1wAAAAsBAAAPAAAAAAAAAAEAIAAAACIAAABkcnMvZG93&#10;bnJldi54bWxQSwECFAAUAAAACACHTuJAoL0DhgECAAAOBAAADgAAAAAAAAABACAAAAAm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7441F01">
                      <w:pPr>
                        <w:pStyle w:val="7"/>
                        <w:numPr>
                          <w:ilvl w:val="0"/>
                          <w:numId w:val="30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4866640</wp:posOffset>
                </wp:positionV>
                <wp:extent cx="1828800" cy="228600"/>
                <wp:effectExtent l="0" t="0" r="0" b="0"/>
                <wp:wrapNone/>
                <wp:docPr id="530457420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7B65B">
                            <w:pPr>
                              <w:pStyle w:val="7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57.6pt;margin-top:383.2pt;height:18pt;width:144pt;z-index:251698176;v-text-anchor:middle;mso-width-relative:page;mso-height-relative:page;" filled="f" stroked="f" coordsize="21600,21600" o:gfxdata="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R0KIdgAAAALAQAADwAAAAAAAAABACAAAAAiAAAAZHJzL2Rv&#10;d25yZXYueG1sUEsBAhQAFAAAAAgAh07iQH+7SrE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A27B65B">
                      <w:pPr>
                        <w:pStyle w:val="7"/>
                        <w:numPr>
                          <w:ilvl w:val="0"/>
                          <w:numId w:val="3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862330</wp:posOffset>
                </wp:positionH>
                <wp:positionV relativeFrom="paragraph">
                  <wp:posOffset>4254500</wp:posOffset>
                </wp:positionV>
                <wp:extent cx="1828800" cy="228600"/>
                <wp:effectExtent l="0" t="0" r="0" b="0"/>
                <wp:wrapNone/>
                <wp:docPr id="51632368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926A05">
                            <w:pPr>
                              <w:pStyle w:val="7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67.9pt;margin-top:335pt;height:18pt;width:144pt;z-index:251706368;v-text-anchor:middle;mso-width-relative:page;mso-height-relative:page;" filled="f" stroked="f" coordsize="21600,21600" o:gfxdata="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8YA9NgAAAALAQAADwAAAAAAAAABACAAAAAiAAAAZHJzL2Rv&#10;d25yZXYueG1sUEsBAhQAFAAAAAgAh07iQPiOAl4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5926A05">
                      <w:pPr>
                        <w:pStyle w:val="7"/>
                        <w:numPr>
                          <w:ilvl w:val="0"/>
                          <w:numId w:val="3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593090</wp:posOffset>
                </wp:positionH>
                <wp:positionV relativeFrom="paragraph">
                  <wp:posOffset>3709035</wp:posOffset>
                </wp:positionV>
                <wp:extent cx="2103120" cy="274320"/>
                <wp:effectExtent l="12700" t="12700" r="17780" b="17780"/>
                <wp:wrapNone/>
                <wp:docPr id="1060091012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30DAF3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5" o:spid="_x0000_s1026" o:spt="2" style="position:absolute;left:0pt;margin-left:46.7pt;margin-top:292.05pt;height:21.6pt;width:165.6pt;z-index:251679744;v-text-anchor:middle;mso-width-relative:page;mso-height-relative:page;" fillcolor="#FFFFFF [3212]" filled="t" stroked="t" coordsize="21600,21600" arcsize="0.166666666666667" o:gfxdata="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NblfPaAAAACgEAAA8AAAAAAAAAAQAgAAAAIgAAAGRycy9kb3ducmV2LnhtbFBLAQIUABQA&#10;AAAIAIdO4kDhhUuKJwIAAGoEAAAOAAAAAAAAAAEAIAAAACk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6630DAF3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7709535</wp:posOffset>
                </wp:positionH>
                <wp:positionV relativeFrom="page">
                  <wp:posOffset>2313305</wp:posOffset>
                </wp:positionV>
                <wp:extent cx="1411605" cy="589915"/>
                <wp:effectExtent l="0" t="0" r="0" b="6985"/>
                <wp:wrapNone/>
                <wp:docPr id="544038950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605" cy="589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DFEFA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Problem Statement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7.05pt;margin-top:182.15pt;height:46.45pt;width:111.15pt;mso-position-vertical-relative:page;z-index:251681792;mso-width-relative:page;mso-height-relative:page;" filled="f" stroked="f" coordsize="21600,21600" o:gfxdata="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ZlfaTaAAAADQEAAA8AAAAAAAAAAQAgAAAA&#10;IgAAAGRycy9kb3ducmV2LnhtbFBLAQIUABQAAAAIAIdO4kDAFV9ECQIAABkEAAAOAAAAAAAAAAEA&#10;IAAAACkBAABkcnMvZTJvRG9jLnhtbFBLBQYAAAAABgAGAFkBAACkBQAAAAA=&#10;">
                <v:fill on="f" focussize="0,0"/>
                <v:stroke on="f" weight="0.5pt" miterlimit="8" joinstyle="miter"/>
                <v:imagedata o:title=""/>
                <o:lock v:ext="edit" aspectratio="f"/>
                <v:textbox inset="0mm,0mm,0mm,0mm">
                  <w:txbxContent>
                    <w:p w14:paraId="437DFEFA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Problem Statement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7708265</wp:posOffset>
                </wp:positionH>
                <wp:positionV relativeFrom="page">
                  <wp:posOffset>5312410</wp:posOffset>
                </wp:positionV>
                <wp:extent cx="1411605" cy="1666240"/>
                <wp:effectExtent l="0" t="0" r="0" b="0"/>
                <wp:wrapNone/>
                <wp:docPr id="369884818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605" cy="166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93AC4">
                            <w:pPr>
                              <w:rPr>
                                <w:rFonts w:ascii="Century Gothic" w:hAnsi="Century Gothic" w:cstheme="minorBidi"/>
                                <w:color w:val="1E416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E4166"/>
                                <w:sz w:val="36"/>
                                <w:szCs w:val="36"/>
                              </w:rPr>
                              <w:t>Problem Description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6.95pt;margin-top:418.3pt;height:131.2pt;width:111.15pt;mso-position-vertical-relative:page;z-index:251708416;mso-width-relative:page;mso-height-relative:page;" filled="f" stroked="f" coordsize="21600,21600" o:gfxdata="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6g1Zo2wAAAA4BAAAPAAAAAAAAAAEA&#10;IAAAACIAAABkcnMvZG93bnJldi54bWxQSwECFAAUAAAACACHTuJAcwsIfwwCAAAaBAAADgAAAAAA&#10;AAABACAAAAAqAQAAZHJzL2Uyb0RvYy54bWxQSwUGAAAAAAYABgBZAQAAqAUAAAAA&#10;">
                <v:fill on="f" focussize="0,0"/>
                <v:stroke on="f" weight="0.5pt" miterlimit="8" joinstyle="miter"/>
                <v:imagedata o:title=""/>
                <o:lock v:ext="edit" aspectratio="f"/>
                <v:textbox inset="0mm,0mm,0mm,0mm">
                  <w:txbxContent>
                    <w:p w14:paraId="13C93AC4">
                      <w:pPr>
                        <w:rPr>
                          <w:rFonts w:ascii="Century Gothic" w:hAnsi="Century Gothic" w:cstheme="minorBidi"/>
                          <w:color w:val="1E4166"/>
                          <w:sz w:val="56"/>
                          <w:szCs w:val="56"/>
                        </w:rPr>
                      </w:pPr>
                      <w:r>
                        <w:rPr>
                          <w:rFonts w:ascii="Century Gothic" w:hAnsi="Century Gothic"/>
                          <w:color w:val="1E4166"/>
                          <w:sz w:val="36"/>
                          <w:szCs w:val="36"/>
                        </w:rPr>
                        <w:t>Problem Description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page">
                  <wp:posOffset>1083310</wp:posOffset>
                </wp:positionV>
                <wp:extent cx="601980" cy="2945130"/>
                <wp:effectExtent l="25400" t="25400" r="83820" b="77470"/>
                <wp:wrapNone/>
                <wp:docPr id="155973562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14.15pt;margin-top:85.3pt;height:231.9pt;width:47.4pt;mso-position-vertical-relative:page;z-index:251663360;mso-width-relative:page;mso-height-relative:page;" filled="f" stroked="t" coordsize="21600,21600" o:gfxdata="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RBomDYAAAACgEAAA8AAAAAAAAAAQAgAAAA&#10;IgAAAGRycy9kb3ducmV2LnhtbFBLAQIUABQAAAAIAIdO4kAhKfGmCwIAAA8EAAAOAAAAAAAAAAEA&#10;IAAAACcBAABkcnMvZTJvRG9jLnhtbFBLBQYAAAAABgAGAFkBAACkBQAAAAA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111760</wp:posOffset>
                </wp:positionV>
                <wp:extent cx="2103120" cy="365760"/>
                <wp:effectExtent l="0" t="0" r="5080" b="2540"/>
                <wp:wrapNone/>
                <wp:docPr id="922352771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F1B8A1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PRODUCT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style="position:absolute;left:0pt;margin-left:0.65pt;margin-top:8.8pt;height:28.8pt;width:165.6pt;z-index:251665408;v-text-anchor:middle;mso-width-relative:page;mso-height-relative:page;" fillcolor="#03A7AE" filled="t" stroked="f" coordsize="2103120,365760" o:gfxdata="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5yY6rUAAAABwEAAA8AAAAAAAAAAQAgAAAAIgAAAGRycy9kb3ducmV2LnhtbFBLAQIUABQAAAAI&#10;AIdO4kCYxaeuYwIAAM8EAAAOAAAAAAAAAAEAIAAAACMBAABkcnMvZTJvRG9jLnhtbFBLBQYAAAAA&#10;BgAGAFkBAAD4BQAAAAA=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16F1B8A1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PRODUCT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-352425</wp:posOffset>
            </wp:positionH>
            <wp:positionV relativeFrom="page">
              <wp:posOffset>2903220</wp:posOffset>
            </wp:positionV>
            <wp:extent cx="9352280" cy="2239645"/>
            <wp:effectExtent l="0" t="0" r="0" b="0"/>
            <wp:wrapNone/>
            <wp:docPr id="1512155486" name="Picture 1" descr="A blue line i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55486" name="Picture 1" descr="A blue line i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228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7901940</wp:posOffset>
                </wp:positionH>
                <wp:positionV relativeFrom="paragraph">
                  <wp:posOffset>236855</wp:posOffset>
                </wp:positionV>
                <wp:extent cx="1314450" cy="1438910"/>
                <wp:effectExtent l="0" t="0" r="6350" b="0"/>
                <wp:wrapNone/>
                <wp:docPr id="27942157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639" cy="1438816"/>
                          <a:chOff x="0" y="0"/>
                          <a:chExt cx="1314639" cy="1438816"/>
                        </a:xfrm>
                      </wpg:grpSpPr>
                      <wps:wsp>
                        <wps:cNvPr id="1774710712" name="Freeform 5"/>
                        <wps:cNvSpPr/>
                        <wps:spPr>
                          <a:xfrm>
                            <a:off x="550642" y="303687"/>
                            <a:ext cx="344538" cy="328014"/>
                          </a:xfrm>
                          <a:custGeom>
                            <a:avLst/>
                            <a:gdLst>
                              <a:gd name="connsiteX0" fmla="*/ 172518 w 344538"/>
                              <a:gd name="connsiteY0" fmla="*/ 0 h 328014"/>
                              <a:gd name="connsiteX1" fmla="*/ 0 w 344538"/>
                              <a:gd name="connsiteY1" fmla="*/ 172518 h 328014"/>
                              <a:gd name="connsiteX2" fmla="*/ 0 w 344538"/>
                              <a:gd name="connsiteY2" fmla="*/ 184020 h 328014"/>
                              <a:gd name="connsiteX3" fmla="*/ 229695 w 344538"/>
                              <a:gd name="connsiteY3" fmla="*/ 263326 h 328014"/>
                              <a:gd name="connsiteX4" fmla="*/ 246701 w 344538"/>
                              <a:gd name="connsiteY4" fmla="*/ 328015 h 328014"/>
                              <a:gd name="connsiteX5" fmla="*/ 327478 w 344538"/>
                              <a:gd name="connsiteY5" fmla="*/ 97797 h 328014"/>
                              <a:gd name="connsiteX6" fmla="*/ 172518 w 344538"/>
                              <a:gd name="connsiteY6" fmla="*/ 0 h 328014"/>
                              <a:gd name="connsiteX7" fmla="*/ 287530 w 344538"/>
                              <a:gd name="connsiteY7" fmla="*/ 161017 h 328014"/>
                              <a:gd name="connsiteX8" fmla="*/ 276029 w 344538"/>
                              <a:gd name="connsiteY8" fmla="*/ 149516 h 328014"/>
                              <a:gd name="connsiteX9" fmla="*/ 195521 w 344538"/>
                              <a:gd name="connsiteY9" fmla="*/ 69007 h 328014"/>
                              <a:gd name="connsiteX10" fmla="*/ 184020 w 344538"/>
                              <a:gd name="connsiteY10" fmla="*/ 57506 h 328014"/>
                              <a:gd name="connsiteX11" fmla="*/ 195521 w 344538"/>
                              <a:gd name="connsiteY11" fmla="*/ 46005 h 328014"/>
                              <a:gd name="connsiteX12" fmla="*/ 299032 w 344538"/>
                              <a:gd name="connsiteY12" fmla="*/ 149516 h 328014"/>
                              <a:gd name="connsiteX13" fmla="*/ 287530 w 344538"/>
                              <a:gd name="connsiteY13" fmla="*/ 161017 h 3280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44538" h="328014">
                                <a:moveTo>
                                  <a:pt x="172518" y="0"/>
                                </a:moveTo>
                                <a:cubicBezTo>
                                  <a:pt x="77239" y="0"/>
                                  <a:pt x="0" y="77239"/>
                                  <a:pt x="0" y="172518"/>
                                </a:cubicBezTo>
                                <a:cubicBezTo>
                                  <a:pt x="0" y="176314"/>
                                  <a:pt x="0" y="179994"/>
                                  <a:pt x="0" y="184020"/>
                                </a:cubicBezTo>
                                <a:cubicBezTo>
                                  <a:pt x="85329" y="142491"/>
                                  <a:pt x="188167" y="177997"/>
                                  <a:pt x="229695" y="263326"/>
                                </a:cubicBezTo>
                                <a:cubicBezTo>
                                  <a:pt x="239547" y="283567"/>
                                  <a:pt x="245324" y="305546"/>
                                  <a:pt x="246701" y="328015"/>
                                </a:cubicBezTo>
                                <a:cubicBezTo>
                                  <a:pt x="332580" y="286747"/>
                                  <a:pt x="368745" y="183676"/>
                                  <a:pt x="327478" y="97797"/>
                                </a:cubicBezTo>
                                <a:cubicBezTo>
                                  <a:pt x="298837" y="38193"/>
                                  <a:pt x="238646" y="206"/>
                                  <a:pt x="172518" y="0"/>
                                </a:cubicBezTo>
                                <a:close/>
                                <a:moveTo>
                                  <a:pt x="287530" y="161017"/>
                                </a:moveTo>
                                <a:cubicBezTo>
                                  <a:pt x="281178" y="161017"/>
                                  <a:pt x="276029" y="155868"/>
                                  <a:pt x="276029" y="149516"/>
                                </a:cubicBezTo>
                                <a:cubicBezTo>
                                  <a:pt x="276029" y="105052"/>
                                  <a:pt x="239984" y="69007"/>
                                  <a:pt x="195521" y="69007"/>
                                </a:cubicBezTo>
                                <a:cubicBezTo>
                                  <a:pt x="189169" y="69007"/>
                                  <a:pt x="184020" y="63858"/>
                                  <a:pt x="184020" y="57506"/>
                                </a:cubicBezTo>
                                <a:cubicBezTo>
                                  <a:pt x="184020" y="51154"/>
                                  <a:pt x="189169" y="46005"/>
                                  <a:pt x="195521" y="46005"/>
                                </a:cubicBezTo>
                                <a:cubicBezTo>
                                  <a:pt x="252689" y="46005"/>
                                  <a:pt x="299032" y="92348"/>
                                  <a:pt x="299032" y="149516"/>
                                </a:cubicBezTo>
                                <a:cubicBezTo>
                                  <a:pt x="299032" y="155868"/>
                                  <a:pt x="293883" y="161017"/>
                                  <a:pt x="287530" y="1610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90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29837667" name="Freeform 6"/>
                        <wps:cNvSpPr/>
                        <wps:spPr>
                          <a:xfrm>
                            <a:off x="477223" y="490572"/>
                            <a:ext cx="299031" cy="299031"/>
                          </a:xfrm>
                          <a:custGeom>
                            <a:avLst/>
                            <a:gdLst>
                              <a:gd name="connsiteX0" fmla="*/ 149516 w 299031"/>
                              <a:gd name="connsiteY0" fmla="*/ 0 h 299031"/>
                              <a:gd name="connsiteX1" fmla="*/ 0 w 299031"/>
                              <a:gd name="connsiteY1" fmla="*/ 149516 h 299031"/>
                              <a:gd name="connsiteX2" fmla="*/ 149516 w 299031"/>
                              <a:gd name="connsiteY2" fmla="*/ 299032 h 299031"/>
                              <a:gd name="connsiteX3" fmla="*/ 299032 w 299031"/>
                              <a:gd name="connsiteY3" fmla="*/ 149516 h 299031"/>
                              <a:gd name="connsiteX4" fmla="*/ 149516 w 299031"/>
                              <a:gd name="connsiteY4" fmla="*/ 0 h 299031"/>
                              <a:gd name="connsiteX5" fmla="*/ 241526 w 299031"/>
                              <a:gd name="connsiteY5" fmla="*/ 138015 h 299031"/>
                              <a:gd name="connsiteX6" fmla="*/ 230024 w 299031"/>
                              <a:gd name="connsiteY6" fmla="*/ 126513 h 299031"/>
                              <a:gd name="connsiteX7" fmla="*/ 172518 w 299031"/>
                              <a:gd name="connsiteY7" fmla="*/ 69007 h 299031"/>
                              <a:gd name="connsiteX8" fmla="*/ 161017 w 299031"/>
                              <a:gd name="connsiteY8" fmla="*/ 57506 h 299031"/>
                              <a:gd name="connsiteX9" fmla="*/ 172518 w 299031"/>
                              <a:gd name="connsiteY9" fmla="*/ 46005 h 299031"/>
                              <a:gd name="connsiteX10" fmla="*/ 253027 w 299031"/>
                              <a:gd name="connsiteY10" fmla="*/ 126513 h 299031"/>
                              <a:gd name="connsiteX11" fmla="*/ 241526 w 299031"/>
                              <a:gd name="connsiteY11" fmla="*/ 138015 h 2990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299031" h="299031">
                                <a:moveTo>
                                  <a:pt x="149516" y="0"/>
                                </a:moveTo>
                                <a:cubicBezTo>
                                  <a:pt x="66941" y="0"/>
                                  <a:pt x="0" y="66941"/>
                                  <a:pt x="0" y="149516"/>
                                </a:cubicBezTo>
                                <a:cubicBezTo>
                                  <a:pt x="0" y="232091"/>
                                  <a:pt x="66941" y="299032"/>
                                  <a:pt x="149516" y="299032"/>
                                </a:cubicBezTo>
                                <a:cubicBezTo>
                                  <a:pt x="232091" y="299032"/>
                                  <a:pt x="299032" y="232091"/>
                                  <a:pt x="299032" y="149516"/>
                                </a:cubicBezTo>
                                <a:cubicBezTo>
                                  <a:pt x="299032" y="66941"/>
                                  <a:pt x="232091" y="0"/>
                                  <a:pt x="149516" y="0"/>
                                </a:cubicBezTo>
                                <a:close/>
                                <a:moveTo>
                                  <a:pt x="241526" y="138015"/>
                                </a:moveTo>
                                <a:cubicBezTo>
                                  <a:pt x="235173" y="138015"/>
                                  <a:pt x="230024" y="132866"/>
                                  <a:pt x="230024" y="126513"/>
                                </a:cubicBezTo>
                                <a:cubicBezTo>
                                  <a:pt x="230024" y="94754"/>
                                  <a:pt x="204278" y="69007"/>
                                  <a:pt x="172518" y="69007"/>
                                </a:cubicBezTo>
                                <a:cubicBezTo>
                                  <a:pt x="166166" y="69007"/>
                                  <a:pt x="161017" y="63858"/>
                                  <a:pt x="161017" y="57506"/>
                                </a:cubicBezTo>
                                <a:cubicBezTo>
                                  <a:pt x="161017" y="51154"/>
                                  <a:pt x="166166" y="46005"/>
                                  <a:pt x="172518" y="46005"/>
                                </a:cubicBezTo>
                                <a:cubicBezTo>
                                  <a:pt x="216982" y="46005"/>
                                  <a:pt x="253027" y="82050"/>
                                  <a:pt x="253027" y="126513"/>
                                </a:cubicBezTo>
                                <a:cubicBezTo>
                                  <a:pt x="253027" y="132866"/>
                                  <a:pt x="247878" y="138015"/>
                                  <a:pt x="241526" y="13801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9330616" name="Freeform 7"/>
                        <wps:cNvSpPr/>
                        <wps:spPr>
                          <a:xfrm>
                            <a:off x="0" y="660771"/>
                            <a:ext cx="207010" cy="207010"/>
                          </a:xfrm>
                          <a:custGeom>
                            <a:avLst/>
                            <a:gdLst>
                              <a:gd name="connsiteX0" fmla="*/ 103511 w 207021"/>
                              <a:gd name="connsiteY0" fmla="*/ 0 h 207021"/>
                              <a:gd name="connsiteX1" fmla="*/ 0 w 207021"/>
                              <a:gd name="connsiteY1" fmla="*/ 103511 h 207021"/>
                              <a:gd name="connsiteX2" fmla="*/ 103511 w 207021"/>
                              <a:gd name="connsiteY2" fmla="*/ 207022 h 207021"/>
                              <a:gd name="connsiteX3" fmla="*/ 207022 w 207021"/>
                              <a:gd name="connsiteY3" fmla="*/ 103511 h 207021"/>
                              <a:gd name="connsiteX4" fmla="*/ 103511 w 207021"/>
                              <a:gd name="connsiteY4" fmla="*/ 0 h 207021"/>
                              <a:gd name="connsiteX5" fmla="*/ 155266 w 207021"/>
                              <a:gd name="connsiteY5" fmla="*/ 97760 h 207021"/>
                              <a:gd name="connsiteX6" fmla="*/ 143765 w 207021"/>
                              <a:gd name="connsiteY6" fmla="*/ 86259 h 207021"/>
                              <a:gd name="connsiteX7" fmla="*/ 120763 w 207021"/>
                              <a:gd name="connsiteY7" fmla="*/ 63257 h 207021"/>
                              <a:gd name="connsiteX8" fmla="*/ 109262 w 207021"/>
                              <a:gd name="connsiteY8" fmla="*/ 51755 h 207021"/>
                              <a:gd name="connsiteX9" fmla="*/ 120763 w 207021"/>
                              <a:gd name="connsiteY9" fmla="*/ 40254 h 207021"/>
                              <a:gd name="connsiteX10" fmla="*/ 166768 w 207021"/>
                              <a:gd name="connsiteY10" fmla="*/ 86259 h 207021"/>
                              <a:gd name="connsiteX11" fmla="*/ 155266 w 207021"/>
                              <a:gd name="connsiteY11" fmla="*/ 97760 h 2070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207021" h="207021">
                                <a:moveTo>
                                  <a:pt x="103511" y="0"/>
                                </a:moveTo>
                                <a:cubicBezTo>
                                  <a:pt x="46343" y="0"/>
                                  <a:pt x="0" y="46343"/>
                                  <a:pt x="0" y="103511"/>
                                </a:cubicBezTo>
                                <a:cubicBezTo>
                                  <a:pt x="0" y="160679"/>
                                  <a:pt x="46343" y="207022"/>
                                  <a:pt x="103511" y="207022"/>
                                </a:cubicBezTo>
                                <a:cubicBezTo>
                                  <a:pt x="160679" y="207022"/>
                                  <a:pt x="207022" y="160679"/>
                                  <a:pt x="207022" y="103511"/>
                                </a:cubicBezTo>
                                <a:cubicBezTo>
                                  <a:pt x="207022" y="46343"/>
                                  <a:pt x="160679" y="0"/>
                                  <a:pt x="103511" y="0"/>
                                </a:cubicBezTo>
                                <a:close/>
                                <a:moveTo>
                                  <a:pt x="155266" y="97760"/>
                                </a:moveTo>
                                <a:cubicBezTo>
                                  <a:pt x="148914" y="97760"/>
                                  <a:pt x="143765" y="92611"/>
                                  <a:pt x="143765" y="86259"/>
                                </a:cubicBezTo>
                                <a:cubicBezTo>
                                  <a:pt x="143765" y="73555"/>
                                  <a:pt x="133467" y="63257"/>
                                  <a:pt x="120763" y="63257"/>
                                </a:cubicBezTo>
                                <a:cubicBezTo>
                                  <a:pt x="114411" y="63257"/>
                                  <a:pt x="109262" y="58108"/>
                                  <a:pt x="109262" y="51755"/>
                                </a:cubicBezTo>
                                <a:cubicBezTo>
                                  <a:pt x="109262" y="45403"/>
                                  <a:pt x="114411" y="40254"/>
                                  <a:pt x="120763" y="40254"/>
                                </a:cubicBezTo>
                                <a:cubicBezTo>
                                  <a:pt x="146170" y="40254"/>
                                  <a:pt x="166768" y="60852"/>
                                  <a:pt x="166768" y="86259"/>
                                </a:cubicBezTo>
                                <a:cubicBezTo>
                                  <a:pt x="166768" y="92611"/>
                                  <a:pt x="161619" y="97760"/>
                                  <a:pt x="155266" y="9776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9000">
                                <a:schemeClr val="bg1">
                                  <a:alpha val="75000"/>
                                </a:schemeClr>
                              </a:gs>
                              <a:gs pos="78000">
                                <a:schemeClr val="bg1"/>
                              </a:gs>
                            </a:gsLst>
                            <a:lin ang="5400000" scaled="1"/>
                          </a:gra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7294206" name="Freeform 8"/>
                        <wps:cNvSpPr/>
                        <wps:spPr>
                          <a:xfrm>
                            <a:off x="844318" y="744201"/>
                            <a:ext cx="230024" cy="230024"/>
                          </a:xfrm>
                          <a:custGeom>
                            <a:avLst/>
                            <a:gdLst>
                              <a:gd name="connsiteX0" fmla="*/ 115012 w 230024"/>
                              <a:gd name="connsiteY0" fmla="*/ 0 h 230024"/>
                              <a:gd name="connsiteX1" fmla="*/ 0 w 230024"/>
                              <a:gd name="connsiteY1" fmla="*/ 115012 h 230024"/>
                              <a:gd name="connsiteX2" fmla="*/ 115012 w 230024"/>
                              <a:gd name="connsiteY2" fmla="*/ 230024 h 230024"/>
                              <a:gd name="connsiteX3" fmla="*/ 230024 w 230024"/>
                              <a:gd name="connsiteY3" fmla="*/ 115012 h 230024"/>
                              <a:gd name="connsiteX4" fmla="*/ 115012 w 230024"/>
                              <a:gd name="connsiteY4" fmla="*/ 0 h 230024"/>
                              <a:gd name="connsiteX5" fmla="*/ 172518 w 230024"/>
                              <a:gd name="connsiteY5" fmla="*/ 111217 h 230024"/>
                              <a:gd name="connsiteX6" fmla="*/ 159062 w 230024"/>
                              <a:gd name="connsiteY6" fmla="*/ 97760 h 230024"/>
                              <a:gd name="connsiteX7" fmla="*/ 132264 w 230024"/>
                              <a:gd name="connsiteY7" fmla="*/ 70963 h 230024"/>
                              <a:gd name="connsiteX8" fmla="*/ 118808 w 230024"/>
                              <a:gd name="connsiteY8" fmla="*/ 57506 h 230024"/>
                              <a:gd name="connsiteX9" fmla="*/ 132264 w 230024"/>
                              <a:gd name="connsiteY9" fmla="*/ 44050 h 230024"/>
                              <a:gd name="connsiteX10" fmla="*/ 185975 w 230024"/>
                              <a:gd name="connsiteY10" fmla="*/ 97760 h 230024"/>
                              <a:gd name="connsiteX11" fmla="*/ 172518 w 230024"/>
                              <a:gd name="connsiteY11" fmla="*/ 111217 h 2300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230024" h="230024">
                                <a:moveTo>
                                  <a:pt x="115012" y="0"/>
                                </a:moveTo>
                                <a:cubicBezTo>
                                  <a:pt x="51492" y="0"/>
                                  <a:pt x="0" y="51492"/>
                                  <a:pt x="0" y="115012"/>
                                </a:cubicBezTo>
                                <a:cubicBezTo>
                                  <a:pt x="0" y="178532"/>
                                  <a:pt x="51492" y="230024"/>
                                  <a:pt x="115012" y="230024"/>
                                </a:cubicBezTo>
                                <a:cubicBezTo>
                                  <a:pt x="178532" y="230024"/>
                                  <a:pt x="230024" y="178532"/>
                                  <a:pt x="230024" y="115012"/>
                                </a:cubicBezTo>
                                <a:cubicBezTo>
                                  <a:pt x="230024" y="51492"/>
                                  <a:pt x="178532" y="0"/>
                                  <a:pt x="115012" y="0"/>
                                </a:cubicBezTo>
                                <a:close/>
                                <a:moveTo>
                                  <a:pt x="172518" y="111217"/>
                                </a:moveTo>
                                <a:cubicBezTo>
                                  <a:pt x="165113" y="111155"/>
                                  <a:pt x="159124" y="105166"/>
                                  <a:pt x="159062" y="97760"/>
                                </a:cubicBezTo>
                                <a:cubicBezTo>
                                  <a:pt x="159062" y="82961"/>
                                  <a:pt x="147064" y="70963"/>
                                  <a:pt x="132264" y="70963"/>
                                </a:cubicBezTo>
                                <a:cubicBezTo>
                                  <a:pt x="124832" y="70963"/>
                                  <a:pt x="118808" y="64938"/>
                                  <a:pt x="118808" y="57506"/>
                                </a:cubicBezTo>
                                <a:cubicBezTo>
                                  <a:pt x="118808" y="50074"/>
                                  <a:pt x="124832" y="44050"/>
                                  <a:pt x="132264" y="44050"/>
                                </a:cubicBezTo>
                                <a:cubicBezTo>
                                  <a:pt x="161901" y="44113"/>
                                  <a:pt x="185911" y="68123"/>
                                  <a:pt x="185975" y="97760"/>
                                </a:cubicBezTo>
                                <a:cubicBezTo>
                                  <a:pt x="185913" y="105166"/>
                                  <a:pt x="179924" y="111155"/>
                                  <a:pt x="172518" y="1112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1544252" name="Freeform 9"/>
                        <wps:cNvSpPr/>
                        <wps:spPr>
                          <a:xfrm>
                            <a:off x="901051" y="0"/>
                            <a:ext cx="165735" cy="165735"/>
                          </a:xfrm>
                          <a:custGeom>
                            <a:avLst/>
                            <a:gdLst>
                              <a:gd name="connsiteX0" fmla="*/ 166078 w 166077"/>
                              <a:gd name="connsiteY0" fmla="*/ 83039 h 166077"/>
                              <a:gd name="connsiteX1" fmla="*/ 83039 w 166077"/>
                              <a:gd name="connsiteY1" fmla="*/ 166078 h 166077"/>
                              <a:gd name="connsiteX2" fmla="*/ 0 w 166077"/>
                              <a:gd name="connsiteY2" fmla="*/ 83039 h 166077"/>
                              <a:gd name="connsiteX3" fmla="*/ 83039 w 166077"/>
                              <a:gd name="connsiteY3" fmla="*/ 0 h 166077"/>
                              <a:gd name="connsiteX4" fmla="*/ 166078 w 166077"/>
                              <a:gd name="connsiteY4" fmla="*/ 83039 h 166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6077" h="166077">
                                <a:moveTo>
                                  <a:pt x="166078" y="83039"/>
                                </a:moveTo>
                                <a:cubicBezTo>
                                  <a:pt x="166078" y="128900"/>
                                  <a:pt x="128900" y="166078"/>
                                  <a:pt x="83039" y="166078"/>
                                </a:cubicBezTo>
                                <a:cubicBezTo>
                                  <a:pt x="37178" y="166078"/>
                                  <a:pt x="0" y="128900"/>
                                  <a:pt x="0" y="83039"/>
                                </a:cubicBezTo>
                                <a:cubicBezTo>
                                  <a:pt x="0" y="37178"/>
                                  <a:pt x="37178" y="0"/>
                                  <a:pt x="83039" y="0"/>
                                </a:cubicBezTo>
                                <a:cubicBezTo>
                                  <a:pt x="128900" y="0"/>
                                  <a:pt x="166078" y="37178"/>
                                  <a:pt x="166078" y="830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75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8175650" name="Freeform 10"/>
                        <wps:cNvSpPr/>
                        <wps:spPr>
                          <a:xfrm>
                            <a:off x="664108" y="1254797"/>
                            <a:ext cx="184019" cy="184019"/>
                          </a:xfrm>
                          <a:custGeom>
                            <a:avLst/>
                            <a:gdLst>
                              <a:gd name="connsiteX0" fmla="*/ 184020 w 184019"/>
                              <a:gd name="connsiteY0" fmla="*/ 92010 h 184019"/>
                              <a:gd name="connsiteX1" fmla="*/ 92010 w 184019"/>
                              <a:gd name="connsiteY1" fmla="*/ 184020 h 184019"/>
                              <a:gd name="connsiteX2" fmla="*/ 0 w 184019"/>
                              <a:gd name="connsiteY2" fmla="*/ 92010 h 184019"/>
                              <a:gd name="connsiteX3" fmla="*/ 92010 w 184019"/>
                              <a:gd name="connsiteY3" fmla="*/ 0 h 184019"/>
                              <a:gd name="connsiteX4" fmla="*/ 184020 w 184019"/>
                              <a:gd name="connsiteY4" fmla="*/ 92010 h 184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4019" h="184019">
                                <a:moveTo>
                                  <a:pt x="184020" y="92010"/>
                                </a:moveTo>
                                <a:cubicBezTo>
                                  <a:pt x="184020" y="142825"/>
                                  <a:pt x="142825" y="184020"/>
                                  <a:pt x="92010" y="184020"/>
                                </a:cubicBezTo>
                                <a:cubicBezTo>
                                  <a:pt x="41194" y="184020"/>
                                  <a:pt x="0" y="142825"/>
                                  <a:pt x="0" y="92010"/>
                                </a:cubicBezTo>
                                <a:cubicBezTo>
                                  <a:pt x="0" y="41194"/>
                                  <a:pt x="41194" y="0"/>
                                  <a:pt x="92010" y="0"/>
                                </a:cubicBezTo>
                                <a:cubicBezTo>
                                  <a:pt x="142825" y="0"/>
                                  <a:pt x="184020" y="41194"/>
                                  <a:pt x="184020" y="9201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9000">
                                <a:schemeClr val="bg1">
                                  <a:alpha val="75000"/>
                                </a:schemeClr>
                              </a:gs>
                              <a:gs pos="78000">
                                <a:schemeClr val="bg1"/>
                              </a:gs>
                            </a:gsLst>
                            <a:lin ang="5400000" scaled="1"/>
                          </a:gra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4811466" name="Freeform 11"/>
                        <wps:cNvSpPr/>
                        <wps:spPr>
                          <a:xfrm>
                            <a:off x="433839" y="63407"/>
                            <a:ext cx="142875" cy="142875"/>
                          </a:xfrm>
                          <a:custGeom>
                            <a:avLst/>
                            <a:gdLst>
                              <a:gd name="connsiteX0" fmla="*/ 143075 w 143075"/>
                              <a:gd name="connsiteY0" fmla="*/ 71538 h 143075"/>
                              <a:gd name="connsiteX1" fmla="*/ 71538 w 143075"/>
                              <a:gd name="connsiteY1" fmla="*/ 143075 h 143075"/>
                              <a:gd name="connsiteX2" fmla="*/ 0 w 143075"/>
                              <a:gd name="connsiteY2" fmla="*/ 71538 h 143075"/>
                              <a:gd name="connsiteX3" fmla="*/ 71538 w 143075"/>
                              <a:gd name="connsiteY3" fmla="*/ 0 h 143075"/>
                              <a:gd name="connsiteX4" fmla="*/ 143075 w 143075"/>
                              <a:gd name="connsiteY4" fmla="*/ 71538 h 1430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3075" h="143075">
                                <a:moveTo>
                                  <a:pt x="143075" y="71538"/>
                                </a:moveTo>
                                <a:cubicBezTo>
                                  <a:pt x="143075" y="111047"/>
                                  <a:pt x="111047" y="143075"/>
                                  <a:pt x="71538" y="143075"/>
                                </a:cubicBezTo>
                                <a:cubicBezTo>
                                  <a:pt x="32028" y="143075"/>
                                  <a:pt x="0" y="111047"/>
                                  <a:pt x="0" y="71538"/>
                                </a:cubicBezTo>
                                <a:cubicBezTo>
                                  <a:pt x="0" y="32028"/>
                                  <a:pt x="32028" y="0"/>
                                  <a:pt x="71538" y="0"/>
                                </a:cubicBezTo>
                                <a:cubicBezTo>
                                  <a:pt x="111047" y="0"/>
                                  <a:pt x="143075" y="32028"/>
                                  <a:pt x="143075" y="715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90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06805434" name="Freeform 12"/>
                        <wps:cNvSpPr/>
                        <wps:spPr>
                          <a:xfrm>
                            <a:off x="110128" y="193559"/>
                            <a:ext cx="68580" cy="68580"/>
                          </a:xfrm>
                          <a:custGeom>
                            <a:avLst/>
                            <a:gdLst>
                              <a:gd name="connsiteX0" fmla="*/ 69007 w 69007"/>
                              <a:gd name="connsiteY0" fmla="*/ 34504 h 69007"/>
                              <a:gd name="connsiteX1" fmla="*/ 34504 w 69007"/>
                              <a:gd name="connsiteY1" fmla="*/ 69007 h 69007"/>
                              <a:gd name="connsiteX2" fmla="*/ 0 w 69007"/>
                              <a:gd name="connsiteY2" fmla="*/ 34504 h 69007"/>
                              <a:gd name="connsiteX3" fmla="*/ 34504 w 69007"/>
                              <a:gd name="connsiteY3" fmla="*/ 0 h 69007"/>
                              <a:gd name="connsiteX4" fmla="*/ 69007 w 69007"/>
                              <a:gd name="connsiteY4" fmla="*/ 34504 h 69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007" h="69007">
                                <a:moveTo>
                                  <a:pt x="69007" y="34504"/>
                                </a:moveTo>
                                <a:cubicBezTo>
                                  <a:pt x="69007" y="53560"/>
                                  <a:pt x="53560" y="69007"/>
                                  <a:pt x="34504" y="69007"/>
                                </a:cubicBezTo>
                                <a:cubicBezTo>
                                  <a:pt x="15448" y="69007"/>
                                  <a:pt x="0" y="53560"/>
                                  <a:pt x="0" y="34504"/>
                                </a:cubicBezTo>
                                <a:cubicBezTo>
                                  <a:pt x="0" y="15448"/>
                                  <a:pt x="15448" y="0"/>
                                  <a:pt x="34504" y="0"/>
                                </a:cubicBezTo>
                                <a:cubicBezTo>
                                  <a:pt x="53560" y="0"/>
                                  <a:pt x="69007" y="15448"/>
                                  <a:pt x="69007" y="345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99789665" name="Freeform 13"/>
                        <wps:cNvSpPr/>
                        <wps:spPr>
                          <a:xfrm>
                            <a:off x="964458" y="607375"/>
                            <a:ext cx="69007" cy="69007"/>
                          </a:xfrm>
                          <a:custGeom>
                            <a:avLst/>
                            <a:gdLst>
                              <a:gd name="connsiteX0" fmla="*/ 69007 w 69007"/>
                              <a:gd name="connsiteY0" fmla="*/ 34504 h 69007"/>
                              <a:gd name="connsiteX1" fmla="*/ 34504 w 69007"/>
                              <a:gd name="connsiteY1" fmla="*/ 69007 h 69007"/>
                              <a:gd name="connsiteX2" fmla="*/ 0 w 69007"/>
                              <a:gd name="connsiteY2" fmla="*/ 34504 h 69007"/>
                              <a:gd name="connsiteX3" fmla="*/ 34504 w 69007"/>
                              <a:gd name="connsiteY3" fmla="*/ 0 h 69007"/>
                              <a:gd name="connsiteX4" fmla="*/ 69007 w 69007"/>
                              <a:gd name="connsiteY4" fmla="*/ 34504 h 69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007" h="69007">
                                <a:moveTo>
                                  <a:pt x="69007" y="34504"/>
                                </a:moveTo>
                                <a:cubicBezTo>
                                  <a:pt x="69007" y="53559"/>
                                  <a:pt x="53559" y="69007"/>
                                  <a:pt x="34504" y="69007"/>
                                </a:cubicBezTo>
                                <a:cubicBezTo>
                                  <a:pt x="15448" y="69007"/>
                                  <a:pt x="0" y="53559"/>
                                  <a:pt x="0" y="34504"/>
                                </a:cubicBezTo>
                                <a:cubicBezTo>
                                  <a:pt x="0" y="15448"/>
                                  <a:pt x="15448" y="0"/>
                                  <a:pt x="34504" y="0"/>
                                </a:cubicBezTo>
                                <a:cubicBezTo>
                                  <a:pt x="53559" y="0"/>
                                  <a:pt x="69007" y="15448"/>
                                  <a:pt x="69007" y="345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42188452" name="Freeform 14"/>
                        <wps:cNvSpPr/>
                        <wps:spPr>
                          <a:xfrm>
                            <a:off x="507258" y="861004"/>
                            <a:ext cx="69007" cy="69007"/>
                          </a:xfrm>
                          <a:custGeom>
                            <a:avLst/>
                            <a:gdLst>
                              <a:gd name="connsiteX0" fmla="*/ 69007 w 69007"/>
                              <a:gd name="connsiteY0" fmla="*/ 34504 h 69007"/>
                              <a:gd name="connsiteX1" fmla="*/ 34504 w 69007"/>
                              <a:gd name="connsiteY1" fmla="*/ 69007 h 69007"/>
                              <a:gd name="connsiteX2" fmla="*/ 0 w 69007"/>
                              <a:gd name="connsiteY2" fmla="*/ 34504 h 69007"/>
                              <a:gd name="connsiteX3" fmla="*/ 34504 w 69007"/>
                              <a:gd name="connsiteY3" fmla="*/ 0 h 69007"/>
                              <a:gd name="connsiteX4" fmla="*/ 69007 w 69007"/>
                              <a:gd name="connsiteY4" fmla="*/ 34504 h 69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007" h="69007">
                                <a:moveTo>
                                  <a:pt x="69007" y="34504"/>
                                </a:moveTo>
                                <a:cubicBezTo>
                                  <a:pt x="69007" y="53559"/>
                                  <a:pt x="53559" y="69007"/>
                                  <a:pt x="34504" y="69007"/>
                                </a:cubicBezTo>
                                <a:cubicBezTo>
                                  <a:pt x="15448" y="69007"/>
                                  <a:pt x="0" y="53559"/>
                                  <a:pt x="0" y="34504"/>
                                </a:cubicBezTo>
                                <a:cubicBezTo>
                                  <a:pt x="0" y="15448"/>
                                  <a:pt x="15448" y="0"/>
                                  <a:pt x="34504" y="0"/>
                                </a:cubicBezTo>
                                <a:cubicBezTo>
                                  <a:pt x="53559" y="0"/>
                                  <a:pt x="69007" y="15448"/>
                                  <a:pt x="69007" y="345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22903444" name="Freeform 9"/>
                        <wps:cNvSpPr/>
                        <wps:spPr>
                          <a:xfrm>
                            <a:off x="774236" y="1208076"/>
                            <a:ext cx="120480" cy="120480"/>
                          </a:xfrm>
                          <a:custGeom>
                            <a:avLst/>
                            <a:gdLst>
                              <a:gd name="connsiteX0" fmla="*/ 166078 w 166077"/>
                              <a:gd name="connsiteY0" fmla="*/ 83039 h 166077"/>
                              <a:gd name="connsiteX1" fmla="*/ 83039 w 166077"/>
                              <a:gd name="connsiteY1" fmla="*/ 166078 h 166077"/>
                              <a:gd name="connsiteX2" fmla="*/ 0 w 166077"/>
                              <a:gd name="connsiteY2" fmla="*/ 83039 h 166077"/>
                              <a:gd name="connsiteX3" fmla="*/ 83039 w 166077"/>
                              <a:gd name="connsiteY3" fmla="*/ 0 h 166077"/>
                              <a:gd name="connsiteX4" fmla="*/ 166078 w 166077"/>
                              <a:gd name="connsiteY4" fmla="*/ 83039 h 166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6077" h="166077">
                                <a:moveTo>
                                  <a:pt x="166078" y="83039"/>
                                </a:moveTo>
                                <a:cubicBezTo>
                                  <a:pt x="166078" y="128900"/>
                                  <a:pt x="128900" y="166078"/>
                                  <a:pt x="83039" y="166078"/>
                                </a:cubicBezTo>
                                <a:cubicBezTo>
                                  <a:pt x="37178" y="166078"/>
                                  <a:pt x="0" y="128900"/>
                                  <a:pt x="0" y="83039"/>
                                </a:cubicBezTo>
                                <a:cubicBezTo>
                                  <a:pt x="0" y="37178"/>
                                  <a:pt x="37178" y="0"/>
                                  <a:pt x="83039" y="0"/>
                                </a:cubicBezTo>
                                <a:cubicBezTo>
                                  <a:pt x="128900" y="0"/>
                                  <a:pt x="166078" y="37178"/>
                                  <a:pt x="166078" y="830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75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226138" name="Freeform 9"/>
                        <wps:cNvSpPr/>
                        <wps:spPr>
                          <a:xfrm>
                            <a:off x="1124645" y="347071"/>
                            <a:ext cx="189994" cy="189994"/>
                          </a:xfrm>
                          <a:custGeom>
                            <a:avLst/>
                            <a:gdLst>
                              <a:gd name="connsiteX0" fmla="*/ 166078 w 166077"/>
                              <a:gd name="connsiteY0" fmla="*/ 83039 h 166077"/>
                              <a:gd name="connsiteX1" fmla="*/ 83039 w 166077"/>
                              <a:gd name="connsiteY1" fmla="*/ 166078 h 166077"/>
                              <a:gd name="connsiteX2" fmla="*/ 0 w 166077"/>
                              <a:gd name="connsiteY2" fmla="*/ 83039 h 166077"/>
                              <a:gd name="connsiteX3" fmla="*/ 83039 w 166077"/>
                              <a:gd name="connsiteY3" fmla="*/ 0 h 166077"/>
                              <a:gd name="connsiteX4" fmla="*/ 166078 w 166077"/>
                              <a:gd name="connsiteY4" fmla="*/ 83039 h 166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6077" h="166077">
                                <a:moveTo>
                                  <a:pt x="166078" y="83039"/>
                                </a:moveTo>
                                <a:cubicBezTo>
                                  <a:pt x="166078" y="128900"/>
                                  <a:pt x="128900" y="166078"/>
                                  <a:pt x="83039" y="166078"/>
                                </a:cubicBezTo>
                                <a:cubicBezTo>
                                  <a:pt x="37178" y="166078"/>
                                  <a:pt x="0" y="128900"/>
                                  <a:pt x="0" y="83039"/>
                                </a:cubicBezTo>
                                <a:cubicBezTo>
                                  <a:pt x="0" y="37178"/>
                                  <a:pt x="37178" y="0"/>
                                  <a:pt x="83039" y="0"/>
                                </a:cubicBezTo>
                                <a:cubicBezTo>
                                  <a:pt x="128900" y="0"/>
                                  <a:pt x="166078" y="37178"/>
                                  <a:pt x="166078" y="830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75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o:spt="203" style="position:absolute;left:0pt;margin-left:622.2pt;margin-top:18.65pt;height:113.3pt;width:103.5pt;z-index:251709440;mso-width-relative:page;mso-height-relative:page;" coordsize="1314639,1438816" o:gfxdata="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">
                <o:lock v:ext="edit" aspectratio="f"/>
                <v:shape id="Freeform 5" o:spid="_x0000_s1026" o:spt="100" style="position:absolute;left:550642;top:303687;height:328014;width:344538;v-text-anchor:middle;" fillcolor="#FFFFFF [3212]" filled="t" stroked="f" coordsize="344538,328014" o:gfxdata="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Bt&#10;kDbCAAAA4wAAAA8AAAAAAAAAAQAgAAAAIgAAAGRycy9kb3ducmV2LnhtbFBLAQIUABQAAAAIAIdO&#10;4kAzLwWeOwAAADkAAAAQAAAAAAAAAAEAIAAAABEBAABkcnMvc2hhcGV4bWwueG1sUEsFBgAAAAAG&#10;AAYAWwEAALsDAAAAAA==&#10;" path="m172518,0c77239,0,0,77239,0,172518c0,176314,0,179994,0,184020c85329,142491,188167,177997,229695,263326c239547,283567,245324,305546,246701,328015c332580,286747,368745,183676,327478,97797c298837,38193,238646,206,172518,0xm287530,161017c281178,161017,276029,155868,276029,149516c276029,105052,239984,69007,195521,69007c189169,69007,184020,63858,184020,57506c184020,51154,189169,46005,195521,46005c252689,46005,299032,92348,299032,149516c299032,155868,293883,161017,287530,161017xe">
                  <v:path o:connectlocs="172518,0;0,172518;0,184020;229695,263326;246701,328015;327478,97797;172518,0;287530,161017;276029,149516;195521,69007;184020,57506;195521,46005;299032,149516;287530,161017" o:connectangles="0,0,0,0,0,0,0,0,0,0,0,0,0,0"/>
                  <v:fill on="t" opacity="58982f" focussize="0,0"/>
                  <v:stroke on="f" weight="0.898425196850394pt" joinstyle="miter"/>
                  <v:imagedata o:title=""/>
                  <o:lock v:ext="edit" aspectratio="f"/>
                </v:shape>
                <v:shape id="Freeform 6" o:spid="_x0000_s1026" o:spt="100" style="position:absolute;left:477223;top:490572;height:299031;width:299031;v-text-anchor:middle;" fillcolor="#FFFFFF [3212]" filled="t" stroked="f" coordsize="299031,299031" o:gfxdata="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CNu&#10;lcEAAADjAAAADwAAAAAAAAABACAAAAAiAAAAZHJzL2Rvd25yZXYueG1sUEsBAhQAFAAAAAgAh07i&#10;QDMvBZ47AAAAOQAAABAAAAAAAAAAAQAgAAAAEAEAAGRycy9zaGFwZXhtbC54bWxQSwUGAAAAAAYA&#10;BgBbAQAAugMAAAAA&#10;" path="m149516,0c66941,0,0,66941,0,149516c0,232091,66941,299032,149516,299032c232091,299032,299032,232091,299032,149516c299032,66941,232091,0,149516,0xm241526,138015c235173,138015,230024,132866,230024,126513c230024,94754,204278,69007,172518,69007c166166,69007,161017,63858,161017,57506c161017,51154,166166,46005,172518,46005c216982,46005,253027,82050,253027,126513c253027,132866,247878,138015,241526,138015xe">
                  <v:path o:connectlocs="149516,0;0,149516;149516,299032;299032,149516;149516,0;241526,138015;230024,126513;172518,69007;161017,57506;172518,46005;253027,126513;241526,138015" o:connectangles="0,0,0,0,0,0,0,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7" o:spid="_x0000_s1026" o:spt="100" style="position:absolute;left:0;top:660771;height:207010;width:207010;v-text-anchor:middle;" fillcolor="#FFFFFF [3212]" filled="t" stroked="f" coordsize="207021,207021" o:gfxdata="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5/0pa8QAAADiAAAADwAAAAAAAAABACAAAAAiAAAAZHJzL2Rvd25yZXYueG1sUEsBAhQAFAAAAAgA&#10;h07iQDMvBZ47AAAAOQAAABAAAAAAAAAAAQAgAAAAEwEAAGRycy9zaGFwZXhtbC54bWxQSwUGAAAA&#10;AAYABgBbAQAAvQMAAAAA&#10;" path="m103511,0c46343,0,0,46343,0,103511c0,160679,46343,207022,103511,207022c160679,207022,207022,160679,207022,103511c207022,46343,160679,0,103511,0xm155266,97760c148914,97760,143765,92611,143765,86259c143765,73555,133467,63257,120763,63257c114411,63257,109262,58108,109262,51755c109262,45403,114411,40254,120763,40254c146170,40254,166768,60852,166768,86259c166768,92611,161619,97760,155266,97760xe">
                  <v:path o:connectlocs="103505,0;0,103505;103505,207010;207010,103505;103505,0;155257,97754;143757,86254;120756,63253;109256,51752;120756,40251;166759,86254;155257,97754" o:connectangles="0,0,0,0,0,0,0,0,0,0,0,0"/>
                  <v:fill type="gradient" on="t" color2="#FFFFFF [3212]" opacity="49152f" focus="100%" focussize="0,0" rotate="t"/>
                  <v:stroke on="f" weight="0.898425196850394pt" joinstyle="miter"/>
                  <v:imagedata o:title=""/>
                  <o:lock v:ext="edit" aspectratio="f"/>
                </v:shape>
                <v:shape id="Freeform 8" o:spid="_x0000_s1026" o:spt="100" style="position:absolute;left:844318;top:744201;height:230024;width:230024;v-text-anchor:middle;" fillcolor="#FFFFFF [3212]" filled="t" stroked="f" coordsize="230024,230024" o:gfxdata="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fd93/FAAAA4gAAAA8AAAAAAAAAAQAgAAAAIgAAAGRycy9kb3ducmV2LnhtbFBLAQIUABQAAAAI&#10;AIdO4kAzLwWeOwAAADkAAAAQAAAAAAAAAAEAIAAAABQBAABkcnMvc2hhcGV4bWwueG1sUEsFBgAA&#10;AAAGAAYAWwEAAL4DAAAAAA==&#10;" path="m115012,0c51492,0,0,51492,0,115012c0,178532,51492,230024,115012,230024c178532,230024,230024,178532,230024,115012c230024,51492,178532,0,115012,0xm172518,111217c165113,111155,159124,105166,159062,97760c159062,82961,147064,70963,132264,70963c124832,70963,118808,64938,118808,57506c118808,50074,124832,44050,132264,44050c161901,44113,185911,68123,185975,97760c185913,105166,179924,111155,172518,111217xe">
                  <v:path o:connectlocs="115012,0;0,115012;115012,230024;230024,115012;115012,0;172518,111217;159062,97760;132264,70963;118808,57506;132264,44050;185975,97760;172518,111217" o:connectangles="0,0,0,0,0,0,0,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9" o:spid="_x0000_s1026" o:spt="100" style="position:absolute;left:901051;top:0;height:165735;width:165735;v-text-anchor:middle;" fillcolor="#FFFFFF [3212]" filled="t" stroked="f" coordsize="166077,166077" o:gfxdata="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j&#10;sX1awwAAAOIAAAAPAAAAAAAAAAEAIAAAACIAAABkcnMvZG93bnJldi54bWxQSwECFAAUAAAACACH&#10;TuJAMy8FnjsAAAA5AAAAEAAAAAAAAAABACAAAAASAQAAZHJzL3NoYXBleG1sLnhtbFBLBQYAAAAA&#10;BgAGAFsBAAC8AwAAAAA=&#10;" path="m166078,83039c166078,128900,128900,166078,83039,166078c37178,166078,0,128900,0,83039c0,37178,37178,0,83039,0c128900,0,166078,37178,166078,83039xe">
                  <v:path o:connectlocs="165735,82867;82867,165735;0,82867;82867,0;165735,82867" o:connectangles="0,0,0,0,0"/>
                  <v:fill on="t" opacity="49152f" focussize="0,0"/>
                  <v:stroke on="f" weight="0.898425196850394pt" joinstyle="miter"/>
                  <v:imagedata o:title=""/>
                  <o:lock v:ext="edit" aspectratio="f"/>
                </v:shape>
                <v:shape id="Freeform 10" o:spid="_x0000_s1026" o:spt="100" style="position:absolute;left:664108;top:1254797;height:184019;width:184019;v-text-anchor:middle;" fillcolor="#FFFFFF [3212]" filled="t" stroked="f" coordsize="184019,184019" o:gfxdata="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0rns&#10;qcEAAADiAAAADwAAAAAAAAABACAAAAAiAAAAZHJzL2Rvd25yZXYueG1sUEsBAhQAFAAAAAgAh07i&#10;QDMvBZ47AAAAOQAAABAAAAAAAAAAAQAgAAAAEAEAAGRycy9zaGFwZXhtbC54bWxQSwUGAAAAAAYA&#10;BgBbAQAAugMAAAAA&#10;" path="m184020,92010c184020,142825,142825,184020,92010,184020c41194,184020,0,142825,0,92010c0,41194,41194,0,92010,0c142825,0,184020,41194,184020,92010xe">
                  <v:path o:connectlocs="184020,92010;92010,184020;0,92010;92010,0;184020,92010" o:connectangles="0,0,0,0,0"/>
                  <v:fill type="gradient" on="t" color2="#FFFFFF [3212]" opacity="49152f" focus="100%" focussize="0,0" rotate="t"/>
                  <v:stroke on="f" weight="0.898425196850394pt" joinstyle="miter"/>
                  <v:imagedata o:title=""/>
                  <o:lock v:ext="edit" aspectratio="f"/>
                </v:shape>
                <v:shape id="Freeform 11" o:spid="_x0000_s1026" o:spt="100" style="position:absolute;left:433839;top:63407;height:142875;width:142875;v-text-anchor:middle;" fillcolor="#FFFFFF [3212]" filled="t" stroked="f" coordsize="143075,143075" o:gfxdata="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4l&#10;8cnCAAAA4gAAAA8AAAAAAAAAAQAgAAAAIgAAAGRycy9kb3ducmV2LnhtbFBLAQIUABQAAAAIAIdO&#10;4kAzLwWeOwAAADkAAAAQAAAAAAAAAAEAIAAAABEBAABkcnMvc2hhcGV4bWwueG1sUEsFBgAAAAAG&#10;AAYAWwEAALsDAAAAAA==&#10;" path="m143075,71538c143075,111047,111047,143075,71538,143075c32028,143075,0,111047,0,71538c0,32028,32028,0,71538,0c111047,0,143075,32028,143075,71538xe">
                  <v:path o:connectlocs="142875,71437;71437,142875;0,71437;71437,0;142875,71437" o:connectangles="0,0,0,0,0"/>
                  <v:fill on="t" opacity="58982f" focussize="0,0"/>
                  <v:stroke on="f" weight="0.898425196850394pt" joinstyle="miter"/>
                  <v:imagedata o:title=""/>
                  <o:lock v:ext="edit" aspectratio="f"/>
                </v:shape>
                <v:shape id="Freeform 12" o:spid="_x0000_s1026" o:spt="100" style="position:absolute;left:110128;top:193559;height:68580;width:68580;v-text-anchor:middle;" fillcolor="#FFFFFF [3212]" filled="t" stroked="f" coordsize="69007,69007" o:gfxdata="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ff&#10;cyHCAAAA4wAAAA8AAAAAAAAAAQAgAAAAIgAAAGRycy9kb3ducmV2LnhtbFBLAQIUABQAAAAIAIdO&#10;4kAzLwWeOwAAADkAAAAQAAAAAAAAAAEAIAAAABEBAABkcnMvc2hhcGV4bWwueG1sUEsFBgAAAAAG&#10;AAYAWwEAALsDAAAAAA==&#10;" path="m69007,34504c69007,53560,53560,69007,34504,69007c15448,69007,0,53560,0,34504c0,15448,15448,0,34504,0c53560,0,69007,15448,69007,34504xe">
                  <v:path o:connectlocs="68580,34290;34290,68580;0,34290;34290,0;68580,34290" o:connectangles="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13" o:spid="_x0000_s1026" o:spt="100" style="position:absolute;left:964458;top:607375;height:69007;width:69007;v-text-anchor:middle;" fillcolor="#FFFFFF [3212]" filled="t" stroked="f" coordsize="69007,69007" o:gfxdata="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N4&#10;2snCAAAA4wAAAA8AAAAAAAAAAQAgAAAAIgAAAGRycy9kb3ducmV2LnhtbFBLAQIUABQAAAAIAIdO&#10;4kAzLwWeOwAAADkAAAAQAAAAAAAAAAEAIAAAABEBAABkcnMvc2hhcGV4bWwueG1sUEsFBgAAAAAG&#10;AAYAWwEAALsDAAAAAA==&#10;" path="m69007,34504c69007,53559,53559,69007,34504,69007c15448,69007,0,53559,0,34504c0,15448,15448,0,34504,0c53559,0,69007,15448,69007,34504xe">
                  <v:path o:connectlocs="69007,34504;34504,69007;0,34504;34504,0;69007,34504" o:connectangles="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14" o:spid="_x0000_s1026" o:spt="100" style="position:absolute;left:507258;top:861004;height:69007;width:69007;v-text-anchor:middle;" fillcolor="#FFFFFF [3212]" filled="t" stroked="f" coordsize="69007,69007" o:gfxdata="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WL&#10;4+bCAAAA4wAAAA8AAAAAAAAAAQAgAAAAIgAAAGRycy9kb3ducmV2LnhtbFBLAQIUABQAAAAIAIdO&#10;4kAzLwWeOwAAADkAAAAQAAAAAAAAAAEAIAAAABEBAABkcnMvc2hhcGV4bWwueG1sUEsFBgAAAAAG&#10;AAYAWwEAALsDAAAAAA==&#10;" path="m69007,34504c69007,53559,53559,69007,34504,69007c15448,69007,0,53559,0,34504c0,15448,15448,0,34504,0c53559,0,69007,15448,69007,34504xe">
                  <v:path o:connectlocs="69007,34504;34504,69007;0,34504;34504,0;69007,34504" o:connectangles="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9" o:spid="_x0000_s1026" o:spt="100" style="position:absolute;left:774236;top:1208076;height:120480;width:120480;v-text-anchor:middle;" fillcolor="#FFFFFF [3212]" filled="t" stroked="f" coordsize="166077,166077" o:gfxdata="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nIiW&#10;wAAAAOMAAAAPAAAAAAAAAAEAIAAAACIAAABkcnMvZG93bnJldi54bWxQSwECFAAUAAAACACHTuJA&#10;My8FnjsAAAA5AAAAEAAAAAAAAAABACAAAAAPAQAAZHJzL3NoYXBleG1sLnhtbFBLBQYAAAAABgAG&#10;AFsBAAC5AwAAAAA=&#10;" path="m166078,83039c166078,128900,128900,166078,83039,166078c37178,166078,0,128900,0,83039c0,37178,37178,0,83039,0c128900,0,166078,37178,166078,83039xe">
                  <v:path o:connectlocs="120480,60240;60240,120480;0,60240;60240,0;120480,60240" o:connectangles="0,0,0,0,0"/>
                  <v:fill on="t" opacity="49152f" focussize="0,0"/>
                  <v:stroke on="f" weight="0.898425196850394pt" joinstyle="miter"/>
                  <v:imagedata o:title=""/>
                  <o:lock v:ext="edit" aspectratio="f"/>
                </v:shape>
                <v:shape id="Freeform 9" o:spid="_x0000_s1026" o:spt="100" style="position:absolute;left:1124645;top:347071;height:189994;width:189994;v-text-anchor:middle;" fillcolor="#FFFFFF [3212]" filled="t" stroked="f" coordsize="166077,166077" o:gfxdata="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lxHSvQAA&#10;AOEAAAAPAAAAAAAAAAEAIAAAACIAAABkcnMvZG93bnJldi54bWxQSwECFAAUAAAACACHTuJAMy8F&#10;njsAAAA5AAAAEAAAAAAAAAABACAAAAAMAQAAZHJzL3NoYXBleG1sLnhtbFBLBQYAAAAABgAGAFsB&#10;AAC2AwAAAAA=&#10;" path="m166078,83039c166078,128900,128900,166078,83039,166078c37178,166078,0,128900,0,83039c0,37178,37178,0,83039,0c128900,0,166078,37178,166078,83039xe">
                  <v:path o:connectlocs="189995,94997;94997,189995;0,94997;94997,0;189995,94997" o:connectangles="0,0,0,0,0"/>
                  <v:fill on="t" opacity="49152f" focussize="0,0"/>
                  <v:stroke on="f" weight="0.898425196850394pt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7609840</wp:posOffset>
                </wp:positionH>
                <wp:positionV relativeFrom="paragraph">
                  <wp:posOffset>78105</wp:posOffset>
                </wp:positionV>
                <wp:extent cx="1527810" cy="6586220"/>
                <wp:effectExtent l="0" t="0" r="0" b="5715"/>
                <wp:wrapNone/>
                <wp:docPr id="291143308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810" cy="658601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6BCC4"/>
                            </a:gs>
                            <a:gs pos="10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Rectangle 47" o:spid="_x0000_s1026" o:spt="1" style="position:absolute;left:0pt;margin-left:599.2pt;margin-top:6.15pt;height:518.6pt;width:120.3pt;z-index:-251657216;v-text-anchor:middle;mso-width-relative:page;mso-height-relative:page;" fillcolor="#06BCC4" filled="t" stroked="f" coordsize="21600,21600" o:gfxdata="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9NH7TtYAAAANAQAADwAAAAAAAAABACAAAAAiAAAAZHJzL2Rv&#10;d25yZXYueG1sUEsBAhQAFAAAAAgAh07iQPYfad88AgAAkwQAAA4AAAAAAAAAAQAgAAAAJQEAAGRy&#10;cy9lMm9Eb2MueG1sUEsFBgAAAAAGAAYAWQEAANMFAAAAAA==&#10;">
                <v:fill type="gradient" on="t" color2="#C1E5F5 [660]" focus="100%" focussize="0,0" rotate="t"/>
                <v:stroke on="f" weight="0.5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7609840</wp:posOffset>
                </wp:positionH>
                <wp:positionV relativeFrom="paragraph">
                  <wp:posOffset>6584950</wp:posOffset>
                </wp:positionV>
                <wp:extent cx="1527810" cy="83820"/>
                <wp:effectExtent l="0" t="0" r="0" b="5715"/>
                <wp:wrapNone/>
                <wp:docPr id="787164402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810" cy="83579"/>
                        </a:xfrm>
                        <a:prstGeom prst="rect">
                          <a:avLst/>
                        </a:prstGeom>
                        <a:solidFill>
                          <a:srgbClr val="1E4166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599.2pt;margin-top:518.5pt;height:6.6pt;width:120.3pt;z-index:-251656192;v-text-anchor:middle;mso-width-relative:page;mso-height-relative:page;" fillcolor="#1E4166" filled="t" stroked="f" coordsize="21600,21600" o:gfxdata="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rtvUTcAAAADwEAAA8AAAAAAAAAAQAgAAAAIgAAAGRycy9kb3ducmV2LnhtbFBLAQIU&#10;ABQAAAAIAIdO4kAJdlEP7wEAAN4DAAAOAAAAAAAAAAEAIAAAACsBAABkcnMvZTJvRG9jLnhtbFBL&#10;BQYAAAAABgAGAFkBAACMBQAAAAA=&#10;">
                <v:fill on="t" focussize="0,0"/>
                <v:stroke on="f" weight="0.5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2614930</wp:posOffset>
                </wp:positionV>
                <wp:extent cx="1828800" cy="228600"/>
                <wp:effectExtent l="0" t="0" r="0" b="0"/>
                <wp:wrapNone/>
                <wp:docPr id="206185822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88368">
                            <w:pPr>
                              <w:pStyle w:val="7"/>
                              <w:numPr>
                                <w:ilvl w:val="0"/>
                                <w:numId w:val="3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56.9pt;margin-top:205.9pt;height:18pt;width:144pt;z-index:251686912;v-text-anchor:middle;mso-width-relative:page;mso-height-relative:page;" filled="f" stroked="f" coordsize="21600,21600" o:gfxdata="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SUHHLWAAAACwEAAA8AAAAAAAAAAQAgAAAAIgAAAGRycy9kb3du&#10;cmV2LnhtbFBLAQIUABQAAAAIAIdO4kBc/lozAQIAAA8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E388368">
                      <w:pPr>
                        <w:pStyle w:val="7"/>
                        <w:numPr>
                          <w:ilvl w:val="0"/>
                          <w:numId w:val="3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793115</wp:posOffset>
                </wp:positionH>
                <wp:positionV relativeFrom="paragraph">
                  <wp:posOffset>2850515</wp:posOffset>
                </wp:positionV>
                <wp:extent cx="1828800" cy="228600"/>
                <wp:effectExtent l="0" t="0" r="0" b="0"/>
                <wp:wrapNone/>
                <wp:docPr id="15394124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E37E7">
                            <w:pPr>
                              <w:pStyle w:val="7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62.45pt;margin-top:224.45pt;height:18pt;width:144pt;z-index:251693056;v-text-anchor:middle;mso-width-relative:page;mso-height-relative:page;" filled="f" stroked="f" coordsize="21600,21600" o:gfxdata="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iKQUzWAAAACwEAAA8AAAAAAAAAAQAgAAAAIgAAAGRycy9kb3du&#10;cmV2LnhtbFBLAQIUABQAAAAIAIdO4kD1MbFBAQIAAA4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9DE37E7">
                      <w:pPr>
                        <w:pStyle w:val="7"/>
                        <w:numPr>
                          <w:ilvl w:val="0"/>
                          <w:numId w:val="3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1800860</wp:posOffset>
                </wp:positionV>
                <wp:extent cx="1828800" cy="228600"/>
                <wp:effectExtent l="0" t="0" r="0" b="0"/>
                <wp:wrapNone/>
                <wp:docPr id="76687913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C43B87">
                            <w:pPr>
                              <w:pStyle w:val="7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2.45pt;margin-top:141.8pt;height:18pt;width:144pt;z-index:251685888;v-text-anchor:middle;mso-width-relative:page;mso-height-relative:page;" filled="f" stroked="f" coordsize="21600,21600" o:gfxdata="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E6077YAAAACgEAAA8AAAAAAAAAAQAgAAAAIgAAAGRycy9k&#10;b3ducmV2LnhtbFBLAQIUABQAAAAIAIdO4kCZpAEe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FC43B87">
                      <w:pPr>
                        <w:pStyle w:val="7"/>
                        <w:numPr>
                          <w:ilvl w:val="0"/>
                          <w:numId w:val="3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2036445</wp:posOffset>
                </wp:positionV>
                <wp:extent cx="1828800" cy="228600"/>
                <wp:effectExtent l="0" t="0" r="0" b="0"/>
                <wp:wrapNone/>
                <wp:docPr id="77634336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092696">
                            <w:pPr>
                              <w:pStyle w:val="7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8pt;margin-top:160.35pt;height:18pt;width:144pt;z-index:251692032;v-text-anchor:middle;mso-width-relative:page;mso-height-relative:page;" filled="f" stroked="f" coordsize="21600,21600" o:gfxdata="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/IySnYAAAACgEAAA8AAAAAAAAAAQAgAAAAIgAAAGRycy9k&#10;b3ducmV2LnhtbFBLAQIUABQAAAAIAIdO4kApwIz/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2092696">
                      <w:pPr>
                        <w:pStyle w:val="7"/>
                        <w:numPr>
                          <w:ilvl w:val="0"/>
                          <w:numId w:val="3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683895</wp:posOffset>
                </wp:positionV>
                <wp:extent cx="2103120" cy="274320"/>
                <wp:effectExtent l="12700" t="12700" r="17780" b="17780"/>
                <wp:wrapNone/>
                <wp:docPr id="184594800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3991D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6" o:spid="_x0000_s1026" o:spt="2" style="position:absolute;left:0pt;margin-left:4.8pt;margin-top:53.85pt;height:21.6pt;width:165.6pt;z-index:251680768;v-text-anchor:middle;mso-width-relative:page;mso-height-relative:page;" fillcolor="#FFFFFF [3212]" filled="t" stroked="t" coordsize="21600,21600" arcsize="0.166666666666667" o:gfxdata="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J9AQ31wAAAAkBAAAPAAAAAAAAAAEAIAAAACIAAABkcnMvZG93bnJldi54bWxQSwECFAAUAAAA&#10;CACHTuJAuWDbnCgCAABqBAAADgAAAAAAAAABACAAAAAmAQAAZHJzL2Uyb0RvYy54bWxQSwUGAAAA&#10;AAYABgBZAQAAwA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A3991D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2299970</wp:posOffset>
                </wp:positionV>
                <wp:extent cx="2103120" cy="274320"/>
                <wp:effectExtent l="12700" t="12700" r="17780" b="17780"/>
                <wp:wrapNone/>
                <wp:docPr id="1531788507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86D26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2" o:spid="_x0000_s1026" o:spt="2" style="position:absolute;left:0pt;margin-left:33.7pt;margin-top:181.1pt;height:21.6pt;width:165.6pt;z-index:251676672;v-text-anchor:middle;mso-width-relative:page;mso-height-relative:page;" fillcolor="#FFFFFF [3212]" filled="t" stroked="t" coordsize="21600,21600" arcsize="0.166666666666667" o:gfxdata="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Wkwkd2gAAAAoBAAAPAAAAAAAAAAEAIAAAACIAAABkcnMvZG93bnJldi54bWxQSwECFAAU&#10;AAAACACHTuJAmPAUhi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1286D26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244475</wp:posOffset>
                </wp:positionH>
                <wp:positionV relativeFrom="paragraph">
                  <wp:posOffset>1485900</wp:posOffset>
                </wp:positionV>
                <wp:extent cx="2103120" cy="274320"/>
                <wp:effectExtent l="12700" t="12700" r="17780" b="17780"/>
                <wp:wrapNone/>
                <wp:docPr id="208107583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64ED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1" o:spid="_x0000_s1026" o:spt="2" style="position:absolute;left:0pt;margin-left:19.25pt;margin-top:117pt;height:21.6pt;width:165.6pt;z-index:251675648;v-text-anchor:middle;mso-width-relative:page;mso-height-relative:page;" fillcolor="#FFFFFF [3212]" filled="t" stroked="t" coordsize="21600,21600" arcsize="0.166666666666667" o:gfxdata="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Enblz2gAAAAoBAAAPAAAAAAAAAAEAIAAAACIAAABkcnMvZG93bnJldi54bWxQSwECFAAU&#10;AAAACACHTuJANzIYdC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39F64ED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sectPr>
      <w:pgSz w:w="15840" w:h="12240" w:orient="landscape"/>
      <w:pgMar w:top="720" w:right="576" w:bottom="720" w:left="648" w:header="49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9661D"/>
    <w:multiLevelType w:val="multilevel"/>
    <w:tmpl w:val="01E9661D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222109A"/>
    <w:multiLevelType w:val="multilevel"/>
    <w:tmpl w:val="0222109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758744A"/>
    <w:multiLevelType w:val="multilevel"/>
    <w:tmpl w:val="0758744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BB83227"/>
    <w:multiLevelType w:val="multilevel"/>
    <w:tmpl w:val="0BB8322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BD22EFC"/>
    <w:multiLevelType w:val="multilevel"/>
    <w:tmpl w:val="0BD22EFC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0D1B72F2"/>
    <w:multiLevelType w:val="multilevel"/>
    <w:tmpl w:val="0D1B72F2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0D262D3C"/>
    <w:multiLevelType w:val="multilevel"/>
    <w:tmpl w:val="0D262D3C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0EF44E85"/>
    <w:multiLevelType w:val="multilevel"/>
    <w:tmpl w:val="0EF44E8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13A26408"/>
    <w:multiLevelType w:val="multilevel"/>
    <w:tmpl w:val="13A26408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13F27072"/>
    <w:multiLevelType w:val="multilevel"/>
    <w:tmpl w:val="13F27072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229851F7"/>
    <w:multiLevelType w:val="multilevel"/>
    <w:tmpl w:val="229851F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251C5048"/>
    <w:multiLevelType w:val="multilevel"/>
    <w:tmpl w:val="251C5048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2B447945"/>
    <w:multiLevelType w:val="multilevel"/>
    <w:tmpl w:val="2B44794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2B6F6C2A"/>
    <w:multiLevelType w:val="multilevel"/>
    <w:tmpl w:val="2B6F6C2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3478147F"/>
    <w:multiLevelType w:val="multilevel"/>
    <w:tmpl w:val="3478147F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395B1133"/>
    <w:multiLevelType w:val="multilevel"/>
    <w:tmpl w:val="395B1133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400D7EC4"/>
    <w:multiLevelType w:val="multilevel"/>
    <w:tmpl w:val="400D7EC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42295AA5"/>
    <w:multiLevelType w:val="multilevel"/>
    <w:tmpl w:val="42295AA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45F15FC5"/>
    <w:multiLevelType w:val="multilevel"/>
    <w:tmpl w:val="45F15FC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4A834FFC"/>
    <w:multiLevelType w:val="multilevel"/>
    <w:tmpl w:val="4A834FFC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4D2B1F01"/>
    <w:multiLevelType w:val="multilevel"/>
    <w:tmpl w:val="4D2B1F01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545B7E25"/>
    <w:multiLevelType w:val="multilevel"/>
    <w:tmpl w:val="545B7E2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58CA06B6"/>
    <w:multiLevelType w:val="multilevel"/>
    <w:tmpl w:val="58CA06B6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59630464"/>
    <w:multiLevelType w:val="multilevel"/>
    <w:tmpl w:val="5963046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630B7AAA"/>
    <w:multiLevelType w:val="multilevel"/>
    <w:tmpl w:val="630B7AA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63F0330B"/>
    <w:multiLevelType w:val="multilevel"/>
    <w:tmpl w:val="63F0330B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nsid w:val="6CE4317E"/>
    <w:multiLevelType w:val="multilevel"/>
    <w:tmpl w:val="6CE4317E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6DF821C5"/>
    <w:multiLevelType w:val="multilevel"/>
    <w:tmpl w:val="6DF821C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nsid w:val="6FF72EB7"/>
    <w:multiLevelType w:val="multilevel"/>
    <w:tmpl w:val="6FF72EB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70E67150"/>
    <w:multiLevelType w:val="multilevel"/>
    <w:tmpl w:val="70E67150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71EB08B7"/>
    <w:multiLevelType w:val="multilevel"/>
    <w:tmpl w:val="71EB08B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nsid w:val="74D60D64"/>
    <w:multiLevelType w:val="multilevel"/>
    <w:tmpl w:val="74D60D6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nsid w:val="76E345D9"/>
    <w:multiLevelType w:val="multilevel"/>
    <w:tmpl w:val="76E345D9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nsid w:val="7A991F72"/>
    <w:multiLevelType w:val="multilevel"/>
    <w:tmpl w:val="7A991F72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nsid w:val="7CE127E3"/>
    <w:multiLevelType w:val="multilevel"/>
    <w:tmpl w:val="7CE127E3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7DF44684"/>
    <w:multiLevelType w:val="multilevel"/>
    <w:tmpl w:val="7DF4468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31"/>
  </w:num>
  <w:num w:numId="3">
    <w:abstractNumId w:val="26"/>
  </w:num>
  <w:num w:numId="4">
    <w:abstractNumId w:val="13"/>
  </w:num>
  <w:num w:numId="5">
    <w:abstractNumId w:val="21"/>
  </w:num>
  <w:num w:numId="6">
    <w:abstractNumId w:val="6"/>
  </w:num>
  <w:num w:numId="7">
    <w:abstractNumId w:val="0"/>
  </w:num>
  <w:num w:numId="8">
    <w:abstractNumId w:val="28"/>
  </w:num>
  <w:num w:numId="9">
    <w:abstractNumId w:val="14"/>
  </w:num>
  <w:num w:numId="10">
    <w:abstractNumId w:val="30"/>
  </w:num>
  <w:num w:numId="11">
    <w:abstractNumId w:val="33"/>
  </w:num>
  <w:num w:numId="12">
    <w:abstractNumId w:val="1"/>
  </w:num>
  <w:num w:numId="13">
    <w:abstractNumId w:val="7"/>
  </w:num>
  <w:num w:numId="14">
    <w:abstractNumId w:val="17"/>
  </w:num>
  <w:num w:numId="15">
    <w:abstractNumId w:val="22"/>
  </w:num>
  <w:num w:numId="16">
    <w:abstractNumId w:val="5"/>
  </w:num>
  <w:num w:numId="17">
    <w:abstractNumId w:val="3"/>
  </w:num>
  <w:num w:numId="18">
    <w:abstractNumId w:val="15"/>
  </w:num>
  <w:num w:numId="19">
    <w:abstractNumId w:val="25"/>
  </w:num>
  <w:num w:numId="20">
    <w:abstractNumId w:val="12"/>
  </w:num>
  <w:num w:numId="21">
    <w:abstractNumId w:val="27"/>
  </w:num>
  <w:num w:numId="22">
    <w:abstractNumId w:val="32"/>
  </w:num>
  <w:num w:numId="23">
    <w:abstractNumId w:val="29"/>
  </w:num>
  <w:num w:numId="24">
    <w:abstractNumId w:val="10"/>
  </w:num>
  <w:num w:numId="25">
    <w:abstractNumId w:val="20"/>
  </w:num>
  <w:num w:numId="26">
    <w:abstractNumId w:val="8"/>
  </w:num>
  <w:num w:numId="27">
    <w:abstractNumId w:val="2"/>
  </w:num>
  <w:num w:numId="28">
    <w:abstractNumId w:val="4"/>
  </w:num>
  <w:num w:numId="29">
    <w:abstractNumId w:val="34"/>
  </w:num>
  <w:num w:numId="30">
    <w:abstractNumId w:val="18"/>
  </w:num>
  <w:num w:numId="31">
    <w:abstractNumId w:val="16"/>
  </w:num>
  <w:num w:numId="32">
    <w:abstractNumId w:val="9"/>
  </w:num>
  <w:num w:numId="33">
    <w:abstractNumId w:val="24"/>
  </w:num>
  <w:num w:numId="34">
    <w:abstractNumId w:val="23"/>
  </w:num>
  <w:num w:numId="35">
    <w:abstractNumId w:val="19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B3"/>
    <w:rsid w:val="00002192"/>
    <w:rsid w:val="000351A7"/>
    <w:rsid w:val="00073F2A"/>
    <w:rsid w:val="00075CCF"/>
    <w:rsid w:val="0008549B"/>
    <w:rsid w:val="000D631F"/>
    <w:rsid w:val="000E3594"/>
    <w:rsid w:val="000E4838"/>
    <w:rsid w:val="001333F5"/>
    <w:rsid w:val="00192354"/>
    <w:rsid w:val="001D2644"/>
    <w:rsid w:val="00235FBC"/>
    <w:rsid w:val="00270919"/>
    <w:rsid w:val="0029322F"/>
    <w:rsid w:val="00293866"/>
    <w:rsid w:val="002C501E"/>
    <w:rsid w:val="002C5424"/>
    <w:rsid w:val="002D32BB"/>
    <w:rsid w:val="00340825"/>
    <w:rsid w:val="003553FB"/>
    <w:rsid w:val="003846B3"/>
    <w:rsid w:val="004054B7"/>
    <w:rsid w:val="00471A5D"/>
    <w:rsid w:val="004B780A"/>
    <w:rsid w:val="004C599B"/>
    <w:rsid w:val="004D5AEA"/>
    <w:rsid w:val="004E1081"/>
    <w:rsid w:val="0051550F"/>
    <w:rsid w:val="00537D89"/>
    <w:rsid w:val="0054667F"/>
    <w:rsid w:val="005F42FF"/>
    <w:rsid w:val="00610BFD"/>
    <w:rsid w:val="00627F92"/>
    <w:rsid w:val="00680A15"/>
    <w:rsid w:val="00684774"/>
    <w:rsid w:val="006C08DE"/>
    <w:rsid w:val="006C45AB"/>
    <w:rsid w:val="006F0DC8"/>
    <w:rsid w:val="00701AE4"/>
    <w:rsid w:val="00704ECC"/>
    <w:rsid w:val="00786AD4"/>
    <w:rsid w:val="007D5C2A"/>
    <w:rsid w:val="007E3304"/>
    <w:rsid w:val="007E62CA"/>
    <w:rsid w:val="00804FFD"/>
    <w:rsid w:val="00852BE6"/>
    <w:rsid w:val="008B0AE8"/>
    <w:rsid w:val="008E2AE0"/>
    <w:rsid w:val="008E5A44"/>
    <w:rsid w:val="00926EEA"/>
    <w:rsid w:val="009342C7"/>
    <w:rsid w:val="009F78ED"/>
    <w:rsid w:val="00A27DEC"/>
    <w:rsid w:val="00A32BA9"/>
    <w:rsid w:val="00AC6DFE"/>
    <w:rsid w:val="00B10BDE"/>
    <w:rsid w:val="00BF139A"/>
    <w:rsid w:val="00C453FA"/>
    <w:rsid w:val="00C4553D"/>
    <w:rsid w:val="00C745F5"/>
    <w:rsid w:val="00C8356F"/>
    <w:rsid w:val="00D1776C"/>
    <w:rsid w:val="00D22D12"/>
    <w:rsid w:val="00D53286"/>
    <w:rsid w:val="00D60B78"/>
    <w:rsid w:val="00D80617"/>
    <w:rsid w:val="00D8467D"/>
    <w:rsid w:val="00D915B0"/>
    <w:rsid w:val="00E66360"/>
    <w:rsid w:val="00E75A1E"/>
    <w:rsid w:val="00E83E0F"/>
    <w:rsid w:val="00E86542"/>
    <w:rsid w:val="00EB57A9"/>
    <w:rsid w:val="00EC3686"/>
    <w:rsid w:val="00EE1993"/>
    <w:rsid w:val="00F147A2"/>
    <w:rsid w:val="00F3557D"/>
    <w:rsid w:val="00FB1F5C"/>
    <w:rsid w:val="00FC4B24"/>
    <w:rsid w:val="00FF7990"/>
    <w:rsid w:val="0F73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table" w:styleId="5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Header Char"/>
    <w:basedOn w:val="2"/>
    <w:link w:val="4"/>
    <w:uiPriority w:val="99"/>
    <w:rPr>
      <w:rFonts w:ascii="Times New Roman" w:hAnsi="Times New Roman" w:eastAsia="Times New Roman" w:cs="Times New Roman"/>
      <w:szCs w:val="20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hyperlink" Target="https://www.smartsheet.com/try-it?trp=12011%26utm_source=template-word%26utm_medium=content%26utm_campaign=Blank+Marketing+Fishbone+Diagram-word-12011%26lpa=Blank+Marketing+Fishbone+Diagram+word+12011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waite\Desktop\How-to-Create-a-Marketing-Campaign-Step-by-Step-with-Starter-Kit_Brooke-Sayles\REF\ref6-IC-Competitive-Analysis-Landscape-9212-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ref6-IC-Competitive-Analysis-Landscape-9212-WORD.dotx</Template>
  <Pages>1</Pages>
  <Words>83</Words>
  <Characters>478</Characters>
  <Lines>4</Lines>
  <Paragraphs>1</Paragraphs>
  <TotalTime>96</TotalTime>
  <ScaleCrop>false</ScaleCrop>
  <LinksUpToDate>false</LinksUpToDate>
  <CharactersWithSpaces>560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2024-04-07T13:41:00Z</dcterms:created>
  <dc:creator>Erica Waite</dc:creator>
  <cp:lastModifiedBy>wps_ap_test_251126_0129</cp:lastModifiedBy>
  <dcterms:modified xsi:type="dcterms:W3CDTF">2026-08-17T02:45:35Z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3262D441C15740279019777214A53B4D_13</vt:lpwstr>
  </property>
</Properties>
</file>