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DFF744">
      <w:pPr>
        <w:spacing w:line="276" w:lineRule="auto"/>
        <w:rPr>
          <w:rFonts w:ascii="Century Gothic" w:hAnsi="Century Gothic"/>
        </w:rPr>
      </w:pPr>
      <w:bookmarkStart w:id="1" w:name="_GoBack"/>
      <w:bookmarkEnd w:id="1"/>
      <w:bookmarkStart w:id="0" w:name="_Hlk536359931"/>
      <w:r>
        <w:rPr>
          <w:rFonts w:ascii="Century Gothic" w:hAnsi="Century Gothic" w:cs="Arial"/>
          <w:b/>
          <w:color w:val="595959" w:themeColor="text1" w:themeTint="A6"/>
          <w:sz w:val="44"/>
          <w:szCs w:val="44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MARKETING FISHBONE DIAGRAM TEMPLATE</w:t>
      </w:r>
      <w:r>
        <w:rPr>
          <w:rFonts w:ascii="Century Gothic" w:hAnsi="Century Gothic"/>
        </w:rPr>
        <w:t xml:space="preserve">  </w:t>
      </w:r>
    </w:p>
    <w:p w14:paraId="51C1E36F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5215255</wp:posOffset>
                </wp:positionH>
                <wp:positionV relativeFrom="paragraph">
                  <wp:posOffset>5955030</wp:posOffset>
                </wp:positionV>
                <wp:extent cx="1828800" cy="228600"/>
                <wp:effectExtent l="0" t="0" r="0" b="0"/>
                <wp:wrapNone/>
                <wp:docPr id="897479167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70CD29"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entury Gothic" w:hAnsi="Century Gothic" w:cstheme="minorBidi"/>
                                <w:color w:val="037E83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6" o:spid="_x0000_s1026" o:spt="1" style="position:absolute;left:0pt;margin-left:410.65pt;margin-top:468.9pt;height:18pt;width:144pt;z-index:251730944;v-text-anchor:middle;mso-width-relative:page;mso-height-relative:page;" filled="f" stroked="f" coordsize="21600,21600" o:gfxdata="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39zhE9gAAAAMAQAADwAAAAAAAAABACAAAAAiAAAAZHJzL2Rv&#10;d25yZXYueG1sUEsBAhQAFAAAAAgAh07iQOxJezwBAgAADgQAAA4AAAAAAAAAAQAgAAAAJwEAAGRy&#10;cy9lMm9Eb2MueG1sUEsFBgAAAAAGAAYAWQEAAJoFAAAAAA=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6B70CD29">
                      <w:pPr>
                        <w:pStyle w:val="7"/>
                        <w:numPr>
                          <w:ilvl w:val="0"/>
                          <w:numId w:val="1"/>
                        </w:numPr>
                        <w:rPr>
                          <w:rFonts w:ascii="Century Gothic" w:hAnsi="Century Gothic" w:cstheme="minorBidi"/>
                          <w:color w:val="037E83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485775</wp:posOffset>
                </wp:positionH>
                <wp:positionV relativeFrom="paragraph">
                  <wp:posOffset>5950585</wp:posOffset>
                </wp:positionV>
                <wp:extent cx="1828800" cy="228600"/>
                <wp:effectExtent l="0" t="0" r="0" b="0"/>
                <wp:wrapNone/>
                <wp:docPr id="1002086085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777EF1"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entury Gothic" w:hAnsi="Century Gothic" w:cstheme="minorBidi"/>
                                <w:color w:val="037E83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2" o:spid="_x0000_s1026" o:spt="1" style="position:absolute;left:0pt;margin-left:38.25pt;margin-top:468.55pt;height:18pt;width:144pt;z-index:251705344;v-text-anchor:middle;mso-width-relative:page;mso-height-relative:page;" filled="f" stroked="f" coordsize="21600,21600" o:gfxdata="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BRyQqnXAAAACgEAAA8AAAAAAAAAAQAgAAAAIgAAAGRycy9kb3du&#10;cmV2LnhtbFBLAQIUABQAAAAIAIdO4kBOtmnIAAIAAA8EAAAOAAAAAAAAAAEAIAAAACYBAABkcnMv&#10;ZTJvRG9jLnhtbFBLBQYAAAAABgAGAFkBAACYBQAAAAA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7A777EF1">
                      <w:pPr>
                        <w:pStyle w:val="7"/>
                        <w:numPr>
                          <w:ilvl w:val="0"/>
                          <w:numId w:val="2"/>
                        </w:numPr>
                        <w:rPr>
                          <w:rFonts w:ascii="Century Gothic" w:hAnsi="Century Gothic" w:cstheme="minorBidi"/>
                          <w:color w:val="037E83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542290</wp:posOffset>
                </wp:positionH>
                <wp:positionV relativeFrom="paragraph">
                  <wp:posOffset>5715000</wp:posOffset>
                </wp:positionV>
                <wp:extent cx="1828800" cy="228600"/>
                <wp:effectExtent l="0" t="0" r="0" b="0"/>
                <wp:wrapNone/>
                <wp:docPr id="1198964914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32FC33"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rPr>
                                <w:rFonts w:ascii="Century Gothic" w:hAnsi="Century Gothic" w:cstheme="minorBidi"/>
                                <w:color w:val="037E83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2" o:spid="_x0000_s1026" o:spt="1" style="position:absolute;left:0pt;margin-left:42.7pt;margin-top:450pt;height:18pt;width:144pt;z-index:251699200;v-text-anchor:middle;mso-width-relative:page;mso-height-relative:page;" filled="f" stroked="f" coordsize="21600,21600" o:gfxdata="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AGn+o/WAAAACgEAAA8AAAAAAAAAAQAgAAAAIgAAAGRycy9kb3du&#10;cmV2LnhtbFBLAQIUABQAAAAIAIdO4kDgcUqwAQIAAA8EAAAOAAAAAAAAAAEAIAAAACUBAABkcnMv&#10;ZTJvRG9jLnhtbFBLBQYAAAAABgAGAFkBAACYBQAAAAA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7B32FC33">
                      <w:pPr>
                        <w:pStyle w:val="7"/>
                        <w:numPr>
                          <w:ilvl w:val="0"/>
                          <w:numId w:val="3"/>
                        </w:numPr>
                        <w:rPr>
                          <w:rFonts w:ascii="Century Gothic" w:hAnsi="Century Gothic" w:cstheme="minorBidi"/>
                          <w:color w:val="037E83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2834005</wp:posOffset>
                </wp:positionH>
                <wp:positionV relativeFrom="paragraph">
                  <wp:posOffset>5950585</wp:posOffset>
                </wp:positionV>
                <wp:extent cx="1828800" cy="228600"/>
                <wp:effectExtent l="0" t="0" r="0" b="0"/>
                <wp:wrapNone/>
                <wp:docPr id="213273972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1D2E4A"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rPr>
                                <w:rFonts w:ascii="Century Gothic" w:hAnsi="Century Gothic" w:cstheme="minorBidi"/>
                                <w:color w:val="037E83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6" o:spid="_x0000_s1026" o:spt="1" style="position:absolute;left:0pt;margin-left:223.15pt;margin-top:468.55pt;height:18pt;width:144pt;z-index:251702272;v-text-anchor:middle;mso-width-relative:page;mso-height-relative:page;" filled="f" stroked="f" coordsize="21600,21600" o:gfxdata="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DeeEJPYAAAACwEAAA8AAAAAAAAAAQAgAAAAIgAAAGRycy9k&#10;b3ducmV2LnhtbFBLAQIUABQAAAAIAIdO4kD28oFuAgIAAA4EAAAOAAAAAAAAAAEAIAAAACcBAABk&#10;cnMvZTJvRG9jLnhtbFBLBQYAAAAABgAGAFkBAACbBQAAAAA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751D2E4A">
                      <w:pPr>
                        <w:pStyle w:val="7"/>
                        <w:numPr>
                          <w:ilvl w:val="0"/>
                          <w:numId w:val="4"/>
                        </w:numPr>
                        <w:rPr>
                          <w:rFonts w:ascii="Century Gothic" w:hAnsi="Century Gothic" w:cstheme="minorBidi"/>
                          <w:color w:val="037E83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907415</wp:posOffset>
                </wp:positionH>
                <wp:positionV relativeFrom="paragraph">
                  <wp:posOffset>4018915</wp:posOffset>
                </wp:positionV>
                <wp:extent cx="1828800" cy="228600"/>
                <wp:effectExtent l="0" t="0" r="0" b="0"/>
                <wp:wrapNone/>
                <wp:docPr id="1781867997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5BC4F2">
                            <w:pPr>
                              <w:pStyle w:val="7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entury Gothic" w:hAnsi="Century Gothic" w:cstheme="minorBidi"/>
                                <w:color w:val="037E83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6" o:spid="_x0000_s1026" o:spt="1" style="position:absolute;left:0pt;margin-left:71.45pt;margin-top:316.45pt;height:18pt;width:144pt;z-index:251700224;v-text-anchor:middle;mso-width-relative:page;mso-height-relative:page;" filled="f" stroked="f" coordsize="21600,21600" o:gfxdata="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bkDSPdcAAAALAQAADwAAAAAAAAABACAAAAAiAAAAZHJzL2Rv&#10;d25yZXYueG1sUEsBAhQAFAAAAAgAh07iQI+u7gACAgAADwQAAA4AAAAAAAAAAQAgAAAAJgEAAGRy&#10;cy9lMm9Eb2MueG1sUEsFBgAAAAAGAAYAWQEAAJoFAAAAAA=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005BC4F2">
                      <w:pPr>
                        <w:pStyle w:val="7"/>
                        <w:numPr>
                          <w:ilvl w:val="0"/>
                          <w:numId w:val="5"/>
                        </w:numPr>
                        <w:rPr>
                          <w:rFonts w:ascii="Century Gothic" w:hAnsi="Century Gothic" w:cstheme="minorBidi"/>
                          <w:color w:val="037E83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5115560</wp:posOffset>
                </wp:positionH>
                <wp:positionV relativeFrom="paragraph">
                  <wp:posOffset>991870</wp:posOffset>
                </wp:positionV>
                <wp:extent cx="1828800" cy="228600"/>
                <wp:effectExtent l="0" t="0" r="0" b="0"/>
                <wp:wrapNone/>
                <wp:docPr id="142780046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A5F185">
                            <w:pPr>
                              <w:pStyle w:val="7"/>
                              <w:numPr>
                                <w:ilvl w:val="0"/>
                                <w:numId w:val="6"/>
                              </w:numPr>
                              <w:rPr>
                                <w:rFonts w:ascii="Century Gothic" w:hAnsi="Century Gothic" w:cstheme="minorBidi"/>
                                <w:color w:val="037E83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0" o:spid="_x0000_s1026" o:spt="1" style="position:absolute;left:0pt;margin-left:402.8pt;margin-top:78.1pt;height:18pt;width:144pt;z-index:251722752;v-text-anchor:middle;mso-width-relative:page;mso-height-relative:page;" filled="f" stroked="f" coordsize="21600,21600" o:gfxdata="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B4c8YdgAAAAMAQAADwAAAAAAAAABACAAAAAiAAAAZHJzL2Rvd25y&#10;ZXYueG1sUEsBAhQAFAAAAAgAh07iQBxa8R/+AQAADgQAAA4AAAAAAAAAAQAgAAAAJwEAAGRycy9l&#10;Mm9Eb2MueG1sUEsFBgAAAAAGAAYAWQEAAJcFAAAAAA=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69A5F185">
                      <w:pPr>
                        <w:pStyle w:val="7"/>
                        <w:numPr>
                          <w:ilvl w:val="0"/>
                          <w:numId w:val="6"/>
                        </w:numPr>
                        <w:rPr>
                          <w:rFonts w:ascii="Century Gothic" w:hAnsi="Century Gothic" w:cstheme="minorBidi"/>
                          <w:color w:val="037E83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2734310</wp:posOffset>
                </wp:positionH>
                <wp:positionV relativeFrom="paragraph">
                  <wp:posOffset>987425</wp:posOffset>
                </wp:positionV>
                <wp:extent cx="1828800" cy="228600"/>
                <wp:effectExtent l="0" t="0" r="0" b="0"/>
                <wp:wrapNone/>
                <wp:docPr id="1920881145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DBB913">
                            <w:pPr>
                              <w:pStyle w:val="7"/>
                              <w:numPr>
                                <w:ilvl w:val="0"/>
                                <w:numId w:val="7"/>
                              </w:numPr>
                              <w:rPr>
                                <w:rFonts w:ascii="Century Gothic" w:hAnsi="Century Gothic" w:cstheme="minorBidi"/>
                                <w:color w:val="037E83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0" o:spid="_x0000_s1026" o:spt="1" style="position:absolute;left:0pt;margin-left:215.3pt;margin-top:77.75pt;height:18pt;width:144pt;z-index:251684864;v-text-anchor:middle;mso-width-relative:page;mso-height-relative:page;" filled="f" stroked="f" coordsize="21600,21600" o:gfxdata="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BPrAs9cAAAALAQAADwAAAAAAAAABACAAAAAiAAAAZHJzL2Rvd25y&#10;ZXYueG1sUEsBAhQAFAAAAAgAh07iQKA31B7/AQAADwQAAA4AAAAAAAAAAQAgAAAAJgEAAGRycy9l&#10;Mm9Eb2MueG1sUEsFBgAAAAAGAAYAWQEAAJcFAAAAAA=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58DBB913">
                      <w:pPr>
                        <w:pStyle w:val="7"/>
                        <w:numPr>
                          <w:ilvl w:val="0"/>
                          <w:numId w:val="7"/>
                        </w:numPr>
                        <w:rPr>
                          <w:rFonts w:ascii="Century Gothic" w:hAnsi="Century Gothic" w:cstheme="minorBidi"/>
                          <w:color w:val="037E83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454660</wp:posOffset>
                </wp:positionH>
                <wp:positionV relativeFrom="paragraph">
                  <wp:posOffset>1223010</wp:posOffset>
                </wp:positionV>
                <wp:extent cx="1828800" cy="228600"/>
                <wp:effectExtent l="0" t="0" r="0" b="0"/>
                <wp:wrapNone/>
                <wp:docPr id="1962708765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C3BA40">
                            <w:pPr>
                              <w:pStyle w:val="7"/>
                              <w:numPr>
                                <w:ilvl w:val="0"/>
                                <w:numId w:val="8"/>
                              </w:numPr>
                              <w:rPr>
                                <w:rFonts w:ascii="Century Gothic" w:hAnsi="Century Gothic" w:cstheme="minorBidi"/>
                                <w:color w:val="037E83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6" o:spid="_x0000_s1026" o:spt="1" style="position:absolute;left:0pt;margin-left:35.8pt;margin-top:96.3pt;height:18pt;width:144pt;z-index:251694080;v-text-anchor:middle;mso-width-relative:page;mso-height-relative:page;" filled="f" stroked="f" coordsize="21600,21600" o:gfxdata="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LUAKFnYAAAACgEAAA8AAAAAAAAAAQAgAAAAIgAAAGRycy9k&#10;b3ducmV2LnhtbFBLAQIUABQAAAAIAIdO4kA0FSKJAgIAAA8EAAAOAAAAAAAAAAEAIAAAACcBAABk&#10;cnMvZTJvRG9jLnhtbFBLBQYAAAAABgAGAFkBAACbBQAAAAA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18C3BA40">
                      <w:pPr>
                        <w:pStyle w:val="7"/>
                        <w:numPr>
                          <w:ilvl w:val="0"/>
                          <w:numId w:val="8"/>
                        </w:numPr>
                        <w:rPr>
                          <w:rFonts w:ascii="Century Gothic" w:hAnsi="Century Gothic" w:cstheme="minorBidi"/>
                          <w:color w:val="037E83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384175</wp:posOffset>
                </wp:positionH>
                <wp:positionV relativeFrom="paragraph">
                  <wp:posOffset>987425</wp:posOffset>
                </wp:positionV>
                <wp:extent cx="1828800" cy="228600"/>
                <wp:effectExtent l="0" t="0" r="0" b="0"/>
                <wp:wrapNone/>
                <wp:docPr id="528180495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054D22">
                            <w:pPr>
                              <w:pStyle w:val="7"/>
                              <w:numPr>
                                <w:ilvl w:val="0"/>
                                <w:numId w:val="9"/>
                              </w:numPr>
                              <w:rPr>
                                <w:rFonts w:ascii="Century Gothic" w:hAnsi="Century Gothic" w:cstheme="minorBidi"/>
                                <w:color w:val="037E83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6" o:spid="_x0000_s1026" o:spt="1" style="position:absolute;left:0pt;margin-left:30.25pt;margin-top:77.75pt;height:18pt;width:144pt;z-index:251687936;v-text-anchor:middle;mso-width-relative:page;mso-height-relative:page;" filled="f" stroked="f" coordsize="21600,21600" o:gfxdata="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BiGyljWAAAACgEAAA8AAAAAAAAAAQAgAAAAIgAAAGRycy9kb3du&#10;cmV2LnhtbFBLAQIUABQAAAAIAIdO4kABI1O9AQIAAA4EAAAOAAAAAAAAAAEAIAAAACUBAABkcnMv&#10;ZTJvRG9jLnhtbFBLBQYAAAAABgAGAFkBAACYBQAAAAA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3C054D22">
                      <w:pPr>
                        <w:pStyle w:val="7"/>
                        <w:numPr>
                          <w:ilvl w:val="0"/>
                          <w:numId w:val="9"/>
                        </w:numPr>
                        <w:rPr>
                          <w:rFonts w:ascii="Century Gothic" w:hAnsi="Century Gothic" w:cstheme="minorBidi"/>
                          <w:color w:val="037E83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4907915</wp:posOffset>
                </wp:positionH>
                <wp:positionV relativeFrom="page">
                  <wp:posOffset>1092835</wp:posOffset>
                </wp:positionV>
                <wp:extent cx="601980" cy="2945130"/>
                <wp:effectExtent l="25400" t="25400" r="83820" b="77470"/>
                <wp:wrapNone/>
                <wp:docPr id="641262583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1980" cy="2945130"/>
                        </a:xfrm>
                        <a:prstGeom prst="straightConnector1">
                          <a:avLst/>
                        </a:prstGeom>
                        <a:ln w="50800" cap="rnd">
                          <a:solidFill>
                            <a:srgbClr val="03A7AE"/>
                          </a:solidFill>
                          <a:prstDash val="sysDot"/>
                          <a:tailEnd type="oval" w="med" len="med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0" o:spid="_x0000_s1026" o:spt="32" type="#_x0000_t32" style="position:absolute;left:0pt;margin-left:386.45pt;margin-top:86.05pt;height:231.9pt;width:47.4pt;mso-position-vertical-relative:page;z-index:251711488;mso-width-relative:page;mso-height-relative:page;" filled="f" stroked="t" coordsize="21600,21600" o:gfxdata="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3go8ytoAAAALAQAADwAAAAAAAAABACAA&#10;AAAiAAAAZHJzL2Rvd25yZXYueG1sUEsBAhQAFAAAAAgAh07iQC4kW5MLAgAADwQAAA4AAAAAAAAA&#10;AQAgAAAAKQEAAGRycy9lMm9Eb2MueG1sUEsFBgAAAAAGAAYAWQEAAKYFAAAAAA==&#10;">
                <v:fill on="f" focussize="0,0"/>
                <v:stroke weight="4pt" color="#03A7AE [3204]" miterlimit="8" joinstyle="miter" dashstyle="1 1" endcap="round" endarrow="oval"/>
                <v:imagedata o:title=""/>
                <o:lock v:ext="edit" aspectratio="f"/>
              </v:shape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5090795</wp:posOffset>
                </wp:positionH>
                <wp:positionV relativeFrom="page">
                  <wp:posOffset>4041140</wp:posOffset>
                </wp:positionV>
                <wp:extent cx="630555" cy="2997835"/>
                <wp:effectExtent l="25400" t="76200" r="67945" b="37465"/>
                <wp:wrapNone/>
                <wp:docPr id="1440736674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0555" cy="2997835"/>
                        </a:xfrm>
                        <a:prstGeom prst="straightConnector1">
                          <a:avLst/>
                        </a:prstGeom>
                        <a:ln w="50800" cap="rnd">
                          <a:solidFill>
                            <a:srgbClr val="03A7AE"/>
                          </a:solidFill>
                          <a:prstDash val="sysDot"/>
                          <a:tailEnd type="oval" w="med" len="med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8" o:spid="_x0000_s1026" o:spt="32" type="#_x0000_t32" style="position:absolute;left:0pt;flip:y;margin-left:400.85pt;margin-top:318.2pt;height:236.05pt;width:49.65pt;mso-position-vertical-relative:page;z-index:251710464;mso-width-relative:page;mso-height-relative:page;" filled="f" stroked="t" coordsize="21600,21600" o:gfxdata="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Aj7RCb3AAAAAwBAAAPAAAA&#10;AAAAAAEAIAAAACIAAABkcnMvZG93bnJldi54bWxQSwECFAAUAAAACACHTuJAEQmRlxECAAAZBAAA&#10;DgAAAAAAAAABACAAAAArAQAAZHJzL2Uyb0RvYy54bWxQSwUGAAAAAAYABgBZAQAArgUAAAAA&#10;">
                <v:fill on="f" focussize="0,0"/>
                <v:stroke weight="4pt" color="#03A7AE [3204]" miterlimit="8" joinstyle="miter" dashstyle="1 1" endcap="round" endarrow="oval"/>
                <v:imagedata o:title=""/>
                <o:lock v:ext="edit" aspectratio="f"/>
              </v:shape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446405</wp:posOffset>
                </wp:positionH>
                <wp:positionV relativeFrom="paragraph">
                  <wp:posOffset>4556760</wp:posOffset>
                </wp:positionV>
                <wp:extent cx="2103120" cy="274320"/>
                <wp:effectExtent l="12700" t="12700" r="17780" b="17780"/>
                <wp:wrapNone/>
                <wp:docPr id="1031648369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3120" cy="27432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03A7AE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DF34AB">
                            <w:p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Cause</w:t>
                            </w:r>
                          </w:p>
                        </w:txbxContent>
                      </wps:txbx>
                      <wps:bodyPr wrap="square" lIns="9144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 24" o:spid="_x0000_s1026" o:spt="2" style="position:absolute;left:0pt;margin-left:35.15pt;margin-top:358.8pt;height:21.6pt;width:165.6pt;z-index:251678720;v-text-anchor:middle;mso-width-relative:page;mso-height-relative:page;" fillcolor="#FFFFFF [3212]" filled="t" stroked="t" coordsize="21600,21600" arcsize="0.166666666666667" o:gfxdata="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A+uC382QAAAAoBAAAPAAAAAAAAAAEAIAAAACIAAABkcnMvZG93bnJldi54bWxQSwECFAAUAAAA&#10;CACHTuJAjEgaSSYCAABqBAAADgAAAAAAAAABACAAAAAoAQAAZHJzL2Uyb0RvYy54bWxQSwUGAAAA&#10;AAYABgBZAQAAwAUAAAAA&#10;">
                <v:fill on="t" focussize="0,0"/>
                <v:stroke weight="1.5pt" color="#03A7AE [3204]" miterlimit="8" joinstyle="miter"/>
                <v:imagedata o:title=""/>
                <o:lock v:ext="edit" aspectratio="f"/>
                <v:textbox inset="2.54mm,0mm,0mm,0mm">
                  <w:txbxContent>
                    <w:p w14:paraId="73DF34AB">
                      <w:p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Cause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2526665</wp:posOffset>
                </wp:positionH>
                <wp:positionV relativeFrom="page">
                  <wp:posOffset>1083310</wp:posOffset>
                </wp:positionV>
                <wp:extent cx="601980" cy="2945130"/>
                <wp:effectExtent l="25400" t="25400" r="83820" b="77470"/>
                <wp:wrapNone/>
                <wp:docPr id="747463143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1980" cy="2945130"/>
                        </a:xfrm>
                        <a:prstGeom prst="straightConnector1">
                          <a:avLst/>
                        </a:prstGeom>
                        <a:ln w="50800" cap="rnd">
                          <a:solidFill>
                            <a:srgbClr val="03A7AE"/>
                          </a:solidFill>
                          <a:prstDash val="sysDot"/>
                          <a:tailEnd type="oval" w="med" len="med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0" o:spid="_x0000_s1026" o:spt="32" type="#_x0000_t32" style="position:absolute;left:0pt;margin-left:198.95pt;margin-top:85.3pt;height:231.9pt;width:47.4pt;mso-position-vertical-relative:page;z-index:251664384;mso-width-relative:page;mso-height-relative:page;" filled="f" stroked="t" coordsize="21600,21600" o:gfxdata="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q0D6ZdoAAAALAQAADwAAAAAAAAABACAA&#10;AAAiAAAAZHJzL2Rvd25yZXYueG1sUEsBAhQAFAAAAAgAh07iQJ8sm5YLAgAADwQAAA4AAAAAAAAA&#10;AQAgAAAAKQEAAGRycy9lMm9Eb2MueG1sUEsFBgAAAAAGAAYAWQEAAKYFAAAAAA==&#10;">
                <v:fill on="f" focussize="0,0"/>
                <v:stroke weight="4pt" color="#03A7AE [3204]" miterlimit="8" joinstyle="miter" dashstyle="1 1" endcap="round" endarrow="oval"/>
                <v:imagedata o:title=""/>
                <o:lock v:ext="edit" aspectratio="f"/>
              </v:shape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2365375</wp:posOffset>
                </wp:positionH>
                <wp:positionV relativeFrom="paragraph">
                  <wp:posOffset>111760</wp:posOffset>
                </wp:positionV>
                <wp:extent cx="2103120" cy="365760"/>
                <wp:effectExtent l="0" t="0" r="5080" b="2540"/>
                <wp:wrapNone/>
                <wp:docPr id="764970819" name="Snip Single Corner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3120" cy="365760"/>
                        </a:xfrm>
                        <a:prstGeom prst="round1Rect">
                          <a:avLst/>
                        </a:prstGeom>
                        <a:gradFill>
                          <a:gsLst>
                            <a:gs pos="0">
                              <a:srgbClr val="03A7AE"/>
                            </a:gs>
                            <a:gs pos="100000">
                              <a:srgbClr val="1E4166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F470EB">
                            <w:pPr>
                              <w:rPr>
                                <w:rFonts w:ascii="Century Gothic" w:hAnsi="Century Gothic" w:cstheme="minorBidi"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PRICE</w:t>
                            </w:r>
                          </w:p>
                        </w:txbxContent>
                      </wps:txbx>
                      <wps:bodyPr wrap="square" lIns="91440" tIns="27432" rIns="0" bIns="4572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nip Single Corner Rectangle 12" o:spid="_x0000_s1026" style="position:absolute;left:0pt;margin-left:186.25pt;margin-top:8.8pt;height:28.8pt;width:165.6pt;z-index:251666432;v-text-anchor:middle;mso-width-relative:page;mso-height-relative:page;" fillcolor="#03A7AE" filled="t" stroked="f" coordsize="2103120,365760" o:gfxdata="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D/GxAK1wAAAAkBAAAPAAAAAAAAAAEAIAAAACIAAABkcnMvZG93bnJldi54bWxQSwECFAAU&#10;AAAACACHTuJAH4IlhGQCAADPBAAADgAAAAAAAAABACAAAAAmAQAAZHJzL2Uyb0RvYy54bWxQSwUG&#10;AAAAAAYABgBZAQAA/AUAAAAA&#10;" path="m0,0l2042158,0c2075826,0,2103119,27293,2103119,60961l2103120,365760,0,365760xe">
                <v:path textboxrect="0,0,2103120,365760" o:connectlocs="1051560,0;0,182880;1051560,365760;2103120,182880" o:connectangles="247,164,82,0"/>
                <v:fill type="gradient" on="t" color2="#1E4166" angle="90" focus="100%" focussize="0,0" rotate="t">
                  <o:fill type="gradientUnscaled" v:ext="backwardCompatible"/>
                </v:fill>
                <v:stroke on="f" weight="0.5pt" miterlimit="8" joinstyle="miter"/>
                <v:imagedata o:title=""/>
                <o:lock v:ext="edit" aspectratio="f"/>
                <v:textbox inset="2.54mm,0.762mm,0mm,1.27mm">
                  <w:txbxContent>
                    <w:p w14:paraId="54F470EB">
                      <w:pPr>
                        <w:rPr>
                          <w:rFonts w:ascii="Century Gothic" w:hAnsi="Century Gothic" w:cstheme="minorBidi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PRICE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2418080</wp:posOffset>
                </wp:positionH>
                <wp:positionV relativeFrom="paragraph">
                  <wp:posOffset>683895</wp:posOffset>
                </wp:positionV>
                <wp:extent cx="2103120" cy="274320"/>
                <wp:effectExtent l="12700" t="12700" r="17780" b="17780"/>
                <wp:wrapNone/>
                <wp:docPr id="1898686672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3120" cy="27432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03A7AE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9CB752">
                            <w:p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Cause</w:t>
                            </w:r>
                          </w:p>
                        </w:txbxContent>
                      </wps:txbx>
                      <wps:bodyPr wrap="square" lIns="9144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 20" o:spid="_x0000_s1026" o:spt="2" style="position:absolute;left:0pt;margin-left:190.4pt;margin-top:53.85pt;height:21.6pt;width:165.6pt;z-index:251674624;v-text-anchor:middle;mso-width-relative:page;mso-height-relative:page;" fillcolor="#FFFFFF [3212]" filled="t" stroked="t" coordsize="21600,21600" arcsize="0.166666666666667" o:gfxdata="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ASmw1PZAAAACwEAAA8AAAAAAAAAAQAgAAAAIgAAAGRycy9kb3ducmV2LnhtbFBLAQIUABQA&#10;AAAIAIdO4kAULNsYKAIAAGoEAAAOAAAAAAAAAAEAIAAAACgBAABkcnMvZTJvRG9jLnhtbFBLBQYA&#10;AAAABgAGAFkBAADCBQAAAAA=&#10;">
                <v:fill on="t" focussize="0,0"/>
                <v:stroke weight="1.5pt" color="#03A7AE [3204]" miterlimit="8" joinstyle="miter"/>
                <v:imagedata o:title=""/>
                <o:lock v:ext="edit" aspectratio="f"/>
                <v:textbox inset="2.54mm,0mm,0mm,0mm">
                  <w:txbxContent>
                    <w:p w14:paraId="409CB752">
                      <w:p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Cause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2785110</wp:posOffset>
                </wp:positionH>
                <wp:positionV relativeFrom="paragraph">
                  <wp:posOffset>2299970</wp:posOffset>
                </wp:positionV>
                <wp:extent cx="2103120" cy="274320"/>
                <wp:effectExtent l="12700" t="12700" r="17780" b="17780"/>
                <wp:wrapNone/>
                <wp:docPr id="366434309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3120" cy="27432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03A7AE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31975C">
                            <w:p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Cause</w:t>
                            </w:r>
                          </w:p>
                        </w:txbxContent>
                      </wps:txbx>
                      <wps:bodyPr wrap="square" lIns="9144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 16" o:spid="_x0000_s1026" o:spt="2" style="position:absolute;left:0pt;margin-left:219.3pt;margin-top:181.1pt;height:21.6pt;width:165.6pt;z-index:251670528;v-text-anchor:middle;mso-width-relative:page;mso-height-relative:page;" fillcolor="#FFFFFF [3212]" filled="t" stroked="t" coordsize="21600,21600" arcsize="0.166666666666667" o:gfxdata="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LabP/2gAAAAsBAAAPAAAAAAAAAAEAIAAAACIAAABkcnMvZG93bnJldi54bWxQSwECFAAU&#10;AAAACACHTuJAG9TbrygCAABpBAAADgAAAAAAAAABACAAAAApAQAAZHJzL2Uyb0RvYy54bWxQSwUG&#10;AAAAAAYABgBZAQAAwwUAAAAA&#10;">
                <v:fill on="t" focussize="0,0"/>
                <v:stroke weight="1.5pt" color="#03A7AE [3204]" miterlimit="8" joinstyle="miter"/>
                <v:imagedata o:title=""/>
                <o:lock v:ext="edit" aspectratio="f"/>
                <v:textbox inset="2.54mm,0mm,0mm,0mm">
                  <w:txbxContent>
                    <w:p w14:paraId="5731975C">
                      <w:p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Cause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2601595</wp:posOffset>
                </wp:positionH>
                <wp:positionV relativeFrom="paragraph">
                  <wp:posOffset>1485900</wp:posOffset>
                </wp:positionV>
                <wp:extent cx="2103120" cy="274320"/>
                <wp:effectExtent l="12700" t="12700" r="17780" b="17780"/>
                <wp:wrapNone/>
                <wp:docPr id="1260919597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3120" cy="27432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03A7AE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8884B5">
                            <w:p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Cause</w:t>
                            </w:r>
                          </w:p>
                        </w:txbxContent>
                      </wps:txbx>
                      <wps:bodyPr wrap="square" lIns="9144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 15" o:spid="_x0000_s1026" o:spt="2" style="position:absolute;left:0pt;margin-left:204.85pt;margin-top:117pt;height:21.6pt;width:165.6pt;z-index:251669504;v-text-anchor:middle;mso-width-relative:page;mso-height-relative:page;" fillcolor="#FFFFFF [3212]" filled="t" stroked="t" coordsize="21600,21600" arcsize="0.166666666666667" o:gfxdata="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79OjFtgAAAALAQAADwAAAAAAAAABACAAAAAiAAAAZHJzL2Rvd25yZXYueG1sUEsBAhQAFAAA&#10;AAgAh07iQCtSwHcoAgAAagQAAA4AAAAAAAAAAQAgAAAAJwEAAGRycy9lMm9Eb2MueG1sUEsFBgAA&#10;AAAGAAYAWQEAAMEFAAAAAA==&#10;">
                <v:fill on="t" focussize="0,0"/>
                <v:stroke weight="1.5pt" color="#03A7AE [3204]" miterlimit="8" joinstyle="miter"/>
                <v:imagedata o:title=""/>
                <o:lock v:ext="edit" aspectratio="f"/>
                <v:textbox inset="2.54mm,0mm,0mm,0mm">
                  <w:txbxContent>
                    <w:p w14:paraId="248884B5">
                      <w:p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Cause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2795270</wp:posOffset>
                </wp:positionH>
                <wp:positionV relativeFrom="paragraph">
                  <wp:posOffset>1223010</wp:posOffset>
                </wp:positionV>
                <wp:extent cx="1828800" cy="228600"/>
                <wp:effectExtent l="0" t="0" r="0" b="0"/>
                <wp:wrapNone/>
                <wp:docPr id="2021841903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57D6E4">
                            <w:pPr>
                              <w:pStyle w:val="7"/>
                              <w:numPr>
                                <w:ilvl w:val="0"/>
                                <w:numId w:val="10"/>
                              </w:numPr>
                              <w:rPr>
                                <w:rFonts w:ascii="Century Gothic" w:hAnsi="Century Gothic" w:cstheme="minorBidi"/>
                                <w:color w:val="037E83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0" o:spid="_x0000_s1026" o:spt="1" style="position:absolute;left:0pt;margin-left:220.1pt;margin-top:96.3pt;height:18pt;width:144pt;z-index:251691008;v-text-anchor:middle;mso-width-relative:page;mso-height-relative:page;" filled="f" stroked="f" coordsize="21600,21600" o:gfxdata="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bNT3t2AAAAAsBAAAPAAAAAAAAAAEAIAAAACIAAABkcnMvZG93&#10;bnJldi54bWxQSwECFAAUAAAACACHTuJAQROcnQACAAAPBAAADgAAAAAAAAABACAAAAAnAQAAZHJz&#10;L2Uyb0RvYy54bWxQSwUGAAAAAAYABgBZAQAAmQUAAAAA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2457D6E4">
                      <w:pPr>
                        <w:pStyle w:val="7"/>
                        <w:numPr>
                          <w:ilvl w:val="0"/>
                          <w:numId w:val="10"/>
                        </w:numPr>
                        <w:rPr>
                          <w:rFonts w:ascii="Century Gothic" w:hAnsi="Century Gothic" w:cstheme="minorBidi"/>
                          <w:color w:val="037E83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2896235</wp:posOffset>
                </wp:positionH>
                <wp:positionV relativeFrom="paragraph">
                  <wp:posOffset>1800860</wp:posOffset>
                </wp:positionV>
                <wp:extent cx="1828800" cy="228600"/>
                <wp:effectExtent l="0" t="0" r="0" b="0"/>
                <wp:wrapNone/>
                <wp:docPr id="301169444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57FC5A">
                            <w:pPr>
                              <w:pStyle w:val="7"/>
                              <w:numPr>
                                <w:ilvl w:val="0"/>
                                <w:numId w:val="11"/>
                              </w:numPr>
                              <w:rPr>
                                <w:rFonts w:ascii="Century Gothic" w:hAnsi="Century Gothic" w:cstheme="minorBidi"/>
                                <w:color w:val="037E83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5" o:spid="_x0000_s1026" o:spt="1" style="position:absolute;left:0pt;margin-left:228.05pt;margin-top:141.8pt;height:18pt;width:144pt;z-index:251682816;v-text-anchor:middle;mso-width-relative:page;mso-height-relative:page;" filled="f" stroked="f" coordsize="21600,21600" o:gfxdata="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G85c27ZAAAACwEAAA8AAAAAAAAAAQAgAAAAIgAAAGRycy9k&#10;b3ducmV2LnhtbFBLAQIUABQAAAAIAIdO4kAl7gJDAQIAAA4EAAAOAAAAAAAAAAEAIAAAACgBAABk&#10;cnMvZTJvRG9jLnhtbFBLBQYAAAAABgAGAFkBAACbBQAAAAA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0057FC5A">
                      <w:pPr>
                        <w:pStyle w:val="7"/>
                        <w:numPr>
                          <w:ilvl w:val="0"/>
                          <w:numId w:val="11"/>
                        </w:numPr>
                        <w:rPr>
                          <w:rFonts w:ascii="Century Gothic" w:hAnsi="Century Gothic" w:cstheme="minorBidi"/>
                          <w:color w:val="037E83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2966720</wp:posOffset>
                </wp:positionH>
                <wp:positionV relativeFrom="paragraph">
                  <wp:posOffset>2036445</wp:posOffset>
                </wp:positionV>
                <wp:extent cx="1828800" cy="228600"/>
                <wp:effectExtent l="0" t="0" r="0" b="0"/>
                <wp:wrapNone/>
                <wp:docPr id="57699233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78B221">
                            <w:pPr>
                              <w:pStyle w:val="7"/>
                              <w:numPr>
                                <w:ilvl w:val="0"/>
                                <w:numId w:val="12"/>
                              </w:numPr>
                              <w:rPr>
                                <w:rFonts w:ascii="Century Gothic" w:hAnsi="Century Gothic" w:cstheme="minorBidi"/>
                                <w:color w:val="037E83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5" o:spid="_x0000_s1026" o:spt="1" style="position:absolute;left:0pt;margin-left:233.6pt;margin-top:160.35pt;height:18pt;width:144pt;z-index:251688960;v-text-anchor:middle;mso-width-relative:page;mso-height-relative:page;" filled="f" stroked="f" coordsize="21600,21600" o:gfxdata="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PSnKsPYAAAACwEAAA8AAAAAAAAAAQAgAAAAIgAAAGRycy9k&#10;b3ducmV2LnhtbFBLAQIUABQAAAAIAIdO4kC2P57hAgIAAA4EAAAOAAAAAAAAAAEAIAAAACcBAABk&#10;cnMvZTJvRG9jLnhtbFBLBQYAAAAABgAGAFkBAACbBQAAAAA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4A78B221">
                      <w:pPr>
                        <w:pStyle w:val="7"/>
                        <w:numPr>
                          <w:ilvl w:val="0"/>
                          <w:numId w:val="12"/>
                        </w:numPr>
                        <w:rPr>
                          <w:rFonts w:ascii="Century Gothic" w:hAnsi="Century Gothic" w:cstheme="minorBidi"/>
                          <w:color w:val="037E83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3138170</wp:posOffset>
                </wp:positionH>
                <wp:positionV relativeFrom="paragraph">
                  <wp:posOffset>2850515</wp:posOffset>
                </wp:positionV>
                <wp:extent cx="1828800" cy="228600"/>
                <wp:effectExtent l="0" t="0" r="0" b="0"/>
                <wp:wrapNone/>
                <wp:docPr id="1497267248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5686FE">
                            <w:pPr>
                              <w:pStyle w:val="7"/>
                              <w:numPr>
                                <w:ilvl w:val="0"/>
                                <w:numId w:val="13"/>
                              </w:numPr>
                              <w:rPr>
                                <w:rFonts w:ascii="Century Gothic" w:hAnsi="Century Gothic" w:cstheme="minorBidi"/>
                                <w:color w:val="037E83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6" o:spid="_x0000_s1026" o:spt="1" style="position:absolute;left:0pt;margin-left:247.1pt;margin-top:224.45pt;height:18pt;width:144pt;z-index:251689984;v-text-anchor:middle;mso-width-relative:page;mso-height-relative:page;" filled="f" stroked="f" coordsize="21600,21600" o:gfxdata="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LsRfTPYAAAACwEAAA8AAAAAAAAAAQAgAAAAIgAAAGRycy9k&#10;b3ducmV2LnhtbFBLAQIUABQAAAAIAIdO4kB878/KAgIAAA8EAAAOAAAAAAAAAAEAIAAAACcBAABk&#10;cnMvZTJvRG9jLnhtbFBLBQYAAAAABgAGAFkBAACbBQAAAAA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135686FE">
                      <w:pPr>
                        <w:pStyle w:val="7"/>
                        <w:numPr>
                          <w:ilvl w:val="0"/>
                          <w:numId w:val="13"/>
                        </w:numPr>
                        <w:rPr>
                          <w:rFonts w:ascii="Century Gothic" w:hAnsi="Century Gothic" w:cstheme="minorBidi"/>
                          <w:color w:val="037E83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3067685</wp:posOffset>
                </wp:positionH>
                <wp:positionV relativeFrom="paragraph">
                  <wp:posOffset>2614930</wp:posOffset>
                </wp:positionV>
                <wp:extent cx="1828800" cy="228600"/>
                <wp:effectExtent l="0" t="0" r="0" b="0"/>
                <wp:wrapNone/>
                <wp:docPr id="522335977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856874">
                            <w:pPr>
                              <w:pStyle w:val="7"/>
                              <w:numPr>
                                <w:ilvl w:val="0"/>
                                <w:numId w:val="14"/>
                              </w:numPr>
                              <w:rPr>
                                <w:rFonts w:ascii="Century Gothic" w:hAnsi="Century Gothic" w:cstheme="minorBidi"/>
                                <w:color w:val="037E83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6" o:spid="_x0000_s1026" o:spt="1" style="position:absolute;left:0pt;margin-left:241.55pt;margin-top:205.9pt;height:18pt;width:144pt;z-index:251683840;v-text-anchor:middle;mso-width-relative:page;mso-height-relative:page;" filled="f" stroked="f" coordsize="21600,21600" o:gfxdata="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ok+PO9cAAAALAQAADwAAAAAAAAABACAAAAAiAAAAZHJzL2Rv&#10;d25yZXYueG1sUEsBAhQAFAAAAAgAh07iQBARWpECAgAADgQAAA4AAAAAAAAAAQAgAAAAJgEAAGRy&#10;cy9lMm9Eb2MueG1sUEsFBgAAAAAGAAYAWQEAAJoFAAAAAA=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79856874">
                      <w:pPr>
                        <w:pStyle w:val="7"/>
                        <w:numPr>
                          <w:ilvl w:val="0"/>
                          <w:numId w:val="14"/>
                        </w:numPr>
                        <w:rPr>
                          <w:rFonts w:ascii="Century Gothic" w:hAnsi="Century Gothic" w:cstheme="minorBidi"/>
                          <w:color w:val="037E83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2530475</wp:posOffset>
                </wp:positionH>
                <wp:positionV relativeFrom="paragraph">
                  <wp:posOffset>6290310</wp:posOffset>
                </wp:positionV>
                <wp:extent cx="2103120" cy="365760"/>
                <wp:effectExtent l="0" t="0" r="5080" b="2540"/>
                <wp:wrapNone/>
                <wp:docPr id="598850756" name="Snip Single Corner 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3120" cy="365760"/>
                        </a:xfrm>
                        <a:prstGeom prst="round1Rect">
                          <a:avLst/>
                        </a:prstGeom>
                        <a:gradFill>
                          <a:gsLst>
                            <a:gs pos="0">
                              <a:srgbClr val="03A7AE"/>
                            </a:gs>
                            <a:gs pos="100000">
                              <a:srgbClr val="1E4166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053476">
                            <w:pPr>
                              <w:rPr>
                                <w:rFonts w:ascii="Century Gothic" w:hAnsi="Century Gothic" w:cstheme="minorBidi"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PEOPLE / PERSONNEL</w:t>
                            </w:r>
                          </w:p>
                        </w:txbxContent>
                      </wps:txbx>
                      <wps:bodyPr wrap="square" lIns="91440" tIns="27432" rIns="0" bIns="4572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nip Single Corner Rectangle 14" o:spid="_x0000_s1026" style="position:absolute;left:0pt;margin-left:199.25pt;margin-top:495.3pt;height:28.8pt;width:165.6pt;z-index:251668480;v-text-anchor:middle;mso-width-relative:page;mso-height-relative:page;" fillcolor="#03A7AE" filled="t" stroked="f" coordsize="2103120,365760" o:gfxdata="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FwJwLXZAAAADAEAAA8AAAAAAAAAAQAgAAAAIgAAAGRycy9kb3ducmV2LnhtbFBLAQIU&#10;ABQAAAAIAIdO4kCFj/eDZAIAAM8EAAAOAAAAAAAAAAEAIAAAACgBAABkcnMvZTJvRG9jLnhtbFBL&#10;BQYAAAAABgAGAFkBAAD+BQAAAAA=&#10;" path="m0,0l2042158,0c2075826,0,2103119,27293,2103119,60961l2103120,365760,0,365760xe">
                <v:path textboxrect="0,0,2103120,365760" o:connectlocs="1051560,0;0,182880;1051560,365760;2103120,182880" o:connectangles="247,164,82,0"/>
                <v:fill type="gradient" on="t" color2="#1E4166" angle="90" focus="100%" focussize="0,0" rotate="t">
                  <o:fill type="gradientUnscaled" v:ext="backwardCompatible"/>
                </v:fill>
                <v:stroke on="f" weight="0.5pt" miterlimit="8" joinstyle="miter"/>
                <v:imagedata o:title=""/>
                <o:lock v:ext="edit" aspectratio="f"/>
                <v:textbox inset="2.54mm,0.762mm,0mm,1.27mm">
                  <w:txbxContent>
                    <w:p w14:paraId="0E053476">
                      <w:pPr>
                        <w:rPr>
                          <w:rFonts w:ascii="Century Gothic" w:hAnsi="Century Gothic" w:cstheme="minorBidi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PEOPLE / PERSONNEL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2709545</wp:posOffset>
                </wp:positionH>
                <wp:positionV relativeFrom="page">
                  <wp:posOffset>4031615</wp:posOffset>
                </wp:positionV>
                <wp:extent cx="630555" cy="2997835"/>
                <wp:effectExtent l="25400" t="76200" r="67945" b="37465"/>
                <wp:wrapNone/>
                <wp:docPr id="1266415616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0555" cy="2997835"/>
                        </a:xfrm>
                        <a:prstGeom prst="straightConnector1">
                          <a:avLst/>
                        </a:prstGeom>
                        <a:ln w="50800" cap="rnd">
                          <a:solidFill>
                            <a:srgbClr val="03A7AE"/>
                          </a:solidFill>
                          <a:prstDash val="sysDot"/>
                          <a:tailEnd type="oval" w="med" len="med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8" o:spid="_x0000_s1026" o:spt="32" type="#_x0000_t32" style="position:absolute;left:0pt;flip:y;margin-left:213.35pt;margin-top:317.45pt;height:236.05pt;width:49.65pt;mso-position-vertical-relative:page;z-index:251662336;mso-width-relative:page;mso-height-relative:page;" filled="f" stroked="t" coordsize="21600,21600" o:gfxdata="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S8IQ7dwAAAAMAQAADwAA&#10;AAAAAAABACAAAAAiAAAAZHJzL2Rvd25yZXYueG1sUEsBAhQAFAAAAAgAh07iQMbE93kSAgAAGQQA&#10;AA4AAAAAAAAAAQAgAAAAKwEAAGRycy9lMm9Eb2MueG1sUEsFBgAAAAAGAAYAWQEAAK8FAAAAAA==&#10;">
                <v:fill on="f" focussize="0,0"/>
                <v:stroke weight="4pt" color="#03A7AE [3204]" miterlimit="8" joinstyle="miter" dashstyle="1 1" endcap="round" endarrow="oval"/>
                <v:imagedata o:title=""/>
                <o:lock v:ext="edit" aspectratio="f"/>
              </v:shape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2583180</wp:posOffset>
                </wp:positionH>
                <wp:positionV relativeFrom="paragraph">
                  <wp:posOffset>5407025</wp:posOffset>
                </wp:positionV>
                <wp:extent cx="2103120" cy="274320"/>
                <wp:effectExtent l="12700" t="12700" r="17780" b="17780"/>
                <wp:wrapNone/>
                <wp:docPr id="717083181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3120" cy="27432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03A7AE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BA5254">
                            <w:p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Cause</w:t>
                            </w:r>
                          </w:p>
                        </w:txbxContent>
                      </wps:txbx>
                      <wps:bodyPr wrap="square" lIns="9144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 17" o:spid="_x0000_s1026" o:spt="2" style="position:absolute;left:0pt;margin-left:203.4pt;margin-top:425.75pt;height:21.6pt;width:165.6pt;z-index:251671552;v-text-anchor:middle;mso-width-relative:page;mso-height-relative:page;" fillcolor="#FFFFFF [3212]" filled="t" stroked="t" coordsize="21600,21600" arcsize="0.166666666666667" o:gfxdata="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DwheLvaAAAACwEAAA8AAAAAAAAAAQAgAAAAIgAAAGRycy9kb3ducmV2LnhtbFBLAQIUABQA&#10;AAAIAIdO4kBilBsXJwIAAGkEAAAOAAAAAAAAAAEAIAAAACkBAABkcnMvZTJvRG9jLnhtbFBLBQYA&#10;AAAABgAGAFkBAADCBQAAAAA=&#10;">
                <v:fill on="t" focussize="0,0"/>
                <v:stroke weight="1.5pt" color="#03A7AE [3204]" miterlimit="8" joinstyle="miter"/>
                <v:imagedata o:title=""/>
                <o:lock v:ext="edit" aspectratio="f"/>
                <v:textbox inset="2.54mm,0mm,0mm,0mm">
                  <w:txbxContent>
                    <w:p w14:paraId="78BA5254">
                      <w:p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Cause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2950210</wp:posOffset>
                </wp:positionH>
                <wp:positionV relativeFrom="paragraph">
                  <wp:posOffset>3709035</wp:posOffset>
                </wp:positionV>
                <wp:extent cx="2103120" cy="274320"/>
                <wp:effectExtent l="12700" t="12700" r="17780" b="17780"/>
                <wp:wrapNone/>
                <wp:docPr id="12900076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3120" cy="27432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03A7AE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F55AF3">
                            <w:p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Cause</w:t>
                            </w:r>
                          </w:p>
                        </w:txbxContent>
                      </wps:txbx>
                      <wps:bodyPr wrap="square" lIns="9144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 19" o:spid="_x0000_s1026" o:spt="2" style="position:absolute;left:0pt;margin-left:232.3pt;margin-top:292.05pt;height:21.6pt;width:165.6pt;z-index:251673600;v-text-anchor:middle;mso-width-relative:page;mso-height-relative:page;" fillcolor="#FFFFFF [3212]" filled="t" stroked="t" coordsize="21600,21600" arcsize="0.166666666666667" o:gfxdata="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qWax42wAAAAsBAAAPAAAAAAAAAAEAIAAAACIAAABkcnMvZG93bnJldi54bWxQSwECFAAU&#10;AAAACACHTuJAbdkDFicCAABpBAAADgAAAAAAAAABACAAAAAqAQAAZHJzL2Uyb0RvYy54bWxQSwUG&#10;AAAAAAYABgBZAQAAwwUAAAAA&#10;">
                <v:fill on="t" focussize="0,0"/>
                <v:stroke weight="1.5pt" color="#03A7AE [3204]" miterlimit="8" joinstyle="miter"/>
                <v:imagedata o:title=""/>
                <o:lock v:ext="edit" aspectratio="f"/>
                <v:textbox inset="2.54mm,0mm,0mm,0mm">
                  <w:txbxContent>
                    <w:p w14:paraId="1EF55AF3">
                      <w:p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Cause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2766695</wp:posOffset>
                </wp:positionH>
                <wp:positionV relativeFrom="paragraph">
                  <wp:posOffset>4546600</wp:posOffset>
                </wp:positionV>
                <wp:extent cx="2103120" cy="274320"/>
                <wp:effectExtent l="12700" t="12700" r="17780" b="17780"/>
                <wp:wrapNone/>
                <wp:docPr id="407701947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3120" cy="27432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03A7AE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AEEEA0">
                            <w:p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Cause</w:t>
                            </w:r>
                          </w:p>
                        </w:txbxContent>
                      </wps:txbx>
                      <wps:bodyPr wrap="square" lIns="9144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 18" o:spid="_x0000_s1026" o:spt="2" style="position:absolute;left:0pt;margin-left:217.85pt;margin-top:358pt;height:21.6pt;width:165.6pt;z-index:251672576;v-text-anchor:middle;mso-width-relative:page;mso-height-relative:page;" fillcolor="#FFFFFF [3212]" filled="t" stroked="t" coordsize="21600,21600" arcsize="0.166666666666667" o:gfxdata="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DoCmyu2wAAAAsBAAAPAAAAAAAAAAEAIAAAACIAAABkcnMvZG93bnJldi54bWxQSwECFAAU&#10;AAAACACHTuJAQVbWRycCAABpBAAADgAAAAAAAAABACAAAAAqAQAAZHJzL2Uyb0RvYy54bWxQSwUG&#10;AAAAAAYABgBZAQAAwwUAAAAA&#10;">
                <v:fill on="t" focussize="0,0"/>
                <v:stroke weight="1.5pt" color="#03A7AE [3204]" miterlimit="8" joinstyle="miter"/>
                <v:imagedata o:title=""/>
                <o:lock v:ext="edit" aspectratio="f"/>
                <v:textbox inset="2.54mm,0mm,0mm,0mm">
                  <w:txbxContent>
                    <w:p w14:paraId="45AEEEA0">
                      <w:p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Cause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2904490</wp:posOffset>
                </wp:positionH>
                <wp:positionV relativeFrom="paragraph">
                  <wp:posOffset>5715000</wp:posOffset>
                </wp:positionV>
                <wp:extent cx="1828800" cy="228600"/>
                <wp:effectExtent l="0" t="0" r="0" b="0"/>
                <wp:wrapNone/>
                <wp:docPr id="911625870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053B80">
                            <w:pPr>
                              <w:pStyle w:val="7"/>
                              <w:numPr>
                                <w:ilvl w:val="0"/>
                                <w:numId w:val="15"/>
                              </w:numPr>
                              <w:rPr>
                                <w:rFonts w:ascii="Century Gothic" w:hAnsi="Century Gothic" w:cstheme="minorBidi"/>
                                <w:color w:val="037E83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6" o:spid="_x0000_s1026" o:spt="1" style="position:absolute;left:0pt;margin-left:228.7pt;margin-top:450pt;height:18pt;width:144pt;z-index:251696128;v-text-anchor:middle;mso-width-relative:page;mso-height-relative:page;" filled="f" stroked="f" coordsize="21600,21600" o:gfxdata="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E2cWxrXAAAACwEAAA8AAAAAAAAAAQAgAAAAIgAAAGRycy9kb3du&#10;cmV2LnhtbFBLAQIUABQAAAAIAIdO4kB3PjoKAAIAAA4EAAAOAAAAAAAAAAEAIAAAACYBAABkcnMv&#10;ZTJvRG9jLnhtbFBLBQYAAAAABgAGAFkBAACYBQAAAAA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63053B80">
                      <w:pPr>
                        <w:pStyle w:val="7"/>
                        <w:numPr>
                          <w:ilvl w:val="0"/>
                          <w:numId w:val="15"/>
                        </w:numPr>
                        <w:rPr>
                          <w:rFonts w:ascii="Century Gothic" w:hAnsi="Century Gothic" w:cstheme="minorBidi"/>
                          <w:color w:val="037E83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3034030</wp:posOffset>
                </wp:positionH>
                <wp:positionV relativeFrom="paragraph">
                  <wp:posOffset>5102225</wp:posOffset>
                </wp:positionV>
                <wp:extent cx="1828800" cy="228600"/>
                <wp:effectExtent l="0" t="0" r="0" b="0"/>
                <wp:wrapNone/>
                <wp:docPr id="632092751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C8935C">
                            <w:pPr>
                              <w:pStyle w:val="7"/>
                              <w:numPr>
                                <w:ilvl w:val="0"/>
                                <w:numId w:val="16"/>
                              </w:numPr>
                              <w:rPr>
                                <w:rFonts w:ascii="Century Gothic" w:hAnsi="Century Gothic" w:cstheme="minorBidi"/>
                                <w:color w:val="037E83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5" o:spid="_x0000_s1026" o:spt="1" style="position:absolute;left:0pt;margin-left:238.9pt;margin-top:401.75pt;height:18pt;width:144pt;z-index:251701248;v-text-anchor:middle;mso-width-relative:page;mso-height-relative:page;" filled="f" stroked="f" coordsize="21600,21600" o:gfxdata="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tW1KJ9gAAAALAQAADwAAAAAAAAABACAAAAAiAAAAZHJzL2Rv&#10;d25yZXYueG1sUEsBAhQAFAAAAAgAh07iQFgLB3ABAgAADgQAAA4AAAAAAAAAAQAgAAAAJwEAAGRy&#10;cy9lMm9Eb2MueG1sUEsFBgAAAAAGAAYAWQEAAJoFAAAAAA=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5AC8935C">
                      <w:pPr>
                        <w:pStyle w:val="7"/>
                        <w:numPr>
                          <w:ilvl w:val="0"/>
                          <w:numId w:val="16"/>
                        </w:numPr>
                        <w:rPr>
                          <w:rFonts w:ascii="Century Gothic" w:hAnsi="Century Gothic" w:cstheme="minorBidi"/>
                          <w:color w:val="037E83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3088640</wp:posOffset>
                </wp:positionH>
                <wp:positionV relativeFrom="paragraph">
                  <wp:posOffset>4866640</wp:posOffset>
                </wp:positionV>
                <wp:extent cx="1828800" cy="228600"/>
                <wp:effectExtent l="0" t="0" r="0" b="0"/>
                <wp:wrapNone/>
                <wp:docPr id="210214109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CA25E8">
                            <w:pPr>
                              <w:pStyle w:val="7"/>
                              <w:numPr>
                                <w:ilvl w:val="0"/>
                                <w:numId w:val="17"/>
                              </w:numPr>
                              <w:rPr>
                                <w:rFonts w:ascii="Century Gothic" w:hAnsi="Century Gothic" w:cstheme="minorBidi"/>
                                <w:color w:val="037E83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5" o:spid="_x0000_s1026" o:spt="1" style="position:absolute;left:0pt;margin-left:243.2pt;margin-top:383.2pt;height:18pt;width:144pt;z-index:251695104;v-text-anchor:middle;mso-width-relative:page;mso-height-relative:page;" filled="f" stroked="f" coordsize="21600,21600" o:gfxdata="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Co3XHE1wAAAAsBAAAPAAAAAAAAAAEAIAAAACIAAABkcnMvZG93&#10;bnJldi54bWxQSwECFAAUAAAACACHTuJAbRVs+wECAAAPBAAADgAAAAAAAAABACAAAAAmAQAAZHJz&#10;L2Uyb0RvYy54bWxQSwUGAAAAAAYABgBZAQAAmQUAAAAA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5BCA25E8">
                      <w:pPr>
                        <w:pStyle w:val="7"/>
                        <w:numPr>
                          <w:ilvl w:val="0"/>
                          <w:numId w:val="17"/>
                        </w:numPr>
                        <w:rPr>
                          <w:rFonts w:ascii="Century Gothic" w:hAnsi="Century Gothic" w:cstheme="minorBidi"/>
                          <w:color w:val="037E83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3233420</wp:posOffset>
                </wp:positionH>
                <wp:positionV relativeFrom="paragraph">
                  <wp:posOffset>4254500</wp:posOffset>
                </wp:positionV>
                <wp:extent cx="1828800" cy="228600"/>
                <wp:effectExtent l="0" t="0" r="0" b="0"/>
                <wp:wrapNone/>
                <wp:docPr id="112509264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85B421">
                            <w:pPr>
                              <w:pStyle w:val="7"/>
                              <w:numPr>
                                <w:ilvl w:val="0"/>
                                <w:numId w:val="18"/>
                              </w:numPr>
                              <w:rPr>
                                <w:rFonts w:ascii="Century Gothic" w:hAnsi="Century Gothic" w:cstheme="minorBidi"/>
                                <w:color w:val="037E83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0" o:spid="_x0000_s1026" o:spt="1" style="position:absolute;left:0pt;margin-left:254.6pt;margin-top:335pt;height:18pt;width:144pt;z-index:251703296;v-text-anchor:middle;mso-width-relative:page;mso-height-relative:page;" filled="f" stroked="f" coordsize="21600,21600" o:gfxdata="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lqz24NcAAAALAQAADwAAAAAAAAABACAAAAAiAAAAZHJzL2Rvd25y&#10;ZXYueG1sUEsBAhQAFAAAAAgAh07iQPvcdJv/AQAADwQAAA4AAAAAAAAAAQAgAAAAJgEAAGRycy9l&#10;Mm9Eb2MueG1sUEsFBgAAAAAGAAYAWQEAAJcFAAAAAA=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7B85B421">
                      <w:pPr>
                        <w:pStyle w:val="7"/>
                        <w:numPr>
                          <w:ilvl w:val="0"/>
                          <w:numId w:val="18"/>
                        </w:numPr>
                        <w:rPr>
                          <w:rFonts w:ascii="Century Gothic" w:hAnsi="Century Gothic" w:cstheme="minorBidi"/>
                          <w:color w:val="037E83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3259455</wp:posOffset>
                </wp:positionH>
                <wp:positionV relativeFrom="paragraph">
                  <wp:posOffset>4018915</wp:posOffset>
                </wp:positionV>
                <wp:extent cx="1828800" cy="228600"/>
                <wp:effectExtent l="0" t="0" r="0" b="0"/>
                <wp:wrapNone/>
                <wp:docPr id="89551496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5C61E1">
                            <w:pPr>
                              <w:pStyle w:val="7"/>
                              <w:numPr>
                                <w:ilvl w:val="0"/>
                                <w:numId w:val="19"/>
                              </w:numPr>
                              <w:rPr>
                                <w:rFonts w:ascii="Century Gothic" w:hAnsi="Century Gothic" w:cstheme="minorBidi"/>
                                <w:color w:val="037E83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0" o:spid="_x0000_s1026" o:spt="1" style="position:absolute;left:0pt;margin-left:256.65pt;margin-top:316.45pt;height:18pt;width:144pt;z-index:251697152;v-text-anchor:middle;mso-width-relative:page;mso-height-relative:page;" filled="f" stroked="f" coordsize="21600,21600" o:gfxdata="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DZO0R3YAAAACwEAAA8AAAAAAAAAAQAgAAAAIgAAAGRycy9kb3du&#10;cmV2LnhtbFBLAQIUABQAAAAIAIdO4kBTCTqr/wEAAA4EAAAOAAAAAAAAAAEAIAAAACcBAABkcnMv&#10;ZTJvRG9jLnhtbFBLBQYAAAAABgAGAFkBAACYBQAAAAA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535C61E1">
                      <w:pPr>
                        <w:pStyle w:val="7"/>
                        <w:numPr>
                          <w:ilvl w:val="0"/>
                          <w:numId w:val="19"/>
                        </w:numPr>
                        <w:rPr>
                          <w:rFonts w:ascii="Century Gothic" w:hAnsi="Century Gothic" w:cstheme="minorBidi"/>
                          <w:color w:val="037E83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5614670</wp:posOffset>
                </wp:positionH>
                <wp:positionV relativeFrom="paragraph">
                  <wp:posOffset>4258945</wp:posOffset>
                </wp:positionV>
                <wp:extent cx="1828800" cy="228600"/>
                <wp:effectExtent l="0" t="0" r="0" b="0"/>
                <wp:wrapNone/>
                <wp:docPr id="94585231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23D360">
                            <w:pPr>
                              <w:pStyle w:val="7"/>
                              <w:numPr>
                                <w:ilvl w:val="0"/>
                                <w:numId w:val="20"/>
                              </w:numPr>
                              <w:rPr>
                                <w:rFonts w:ascii="Century Gothic" w:hAnsi="Century Gothic" w:cstheme="minorBidi"/>
                                <w:color w:val="037E83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0" o:spid="_x0000_s1026" o:spt="1" style="position:absolute;left:0pt;margin-left:442.1pt;margin-top:335.35pt;height:18pt;width:144pt;z-index:251731968;v-text-anchor:middle;mso-width-relative:page;mso-height-relative:page;" filled="f" stroked="f" coordsize="21600,21600" o:gfxdata="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F7uMDvYAAAADAEAAA8AAAAAAAAAAQAgAAAAIgAAAGRycy9kb3du&#10;cmV2LnhtbFBLAQIUABQAAAAIAIdO4kAG0SNN/wEAAA4EAAAOAAAAAAAAAAEAIAAAACcBAABkcnMv&#10;ZTJvRG9jLnhtbFBLBQYAAAAABgAGAFkBAACYBQAAAAA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1A23D360">
                      <w:pPr>
                        <w:pStyle w:val="7"/>
                        <w:numPr>
                          <w:ilvl w:val="0"/>
                          <w:numId w:val="20"/>
                        </w:numPr>
                        <w:rPr>
                          <w:rFonts w:ascii="Century Gothic" w:hAnsi="Century Gothic" w:cstheme="minorBidi"/>
                          <w:color w:val="037E83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5415280</wp:posOffset>
                </wp:positionH>
                <wp:positionV relativeFrom="paragraph">
                  <wp:posOffset>5106670</wp:posOffset>
                </wp:positionV>
                <wp:extent cx="1828800" cy="228600"/>
                <wp:effectExtent l="0" t="0" r="0" b="0"/>
                <wp:wrapNone/>
                <wp:docPr id="98223048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7B7C14">
                            <w:pPr>
                              <w:pStyle w:val="7"/>
                              <w:numPr>
                                <w:ilvl w:val="0"/>
                                <w:numId w:val="21"/>
                              </w:numPr>
                              <w:rPr>
                                <w:rFonts w:ascii="Century Gothic" w:hAnsi="Century Gothic" w:cstheme="minorBidi"/>
                                <w:color w:val="037E83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5" o:spid="_x0000_s1026" o:spt="1" style="position:absolute;left:0pt;margin-left:426.4pt;margin-top:402.1pt;height:18pt;width:144pt;z-index:251729920;v-text-anchor:middle;mso-width-relative:page;mso-height-relative:page;" filled="f" stroked="f" coordsize="21600,21600" o:gfxdata="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HCWauLXAAAADAEAAA8AAAAAAAAAAQAgAAAAIgAAAGRycy9kb3du&#10;cmV2LnhtbFBLAQIUABQAAAAIAIdO4kCDLUtFAAIAAA0EAAAOAAAAAAAAAAEAIAAAACYBAABkcnMv&#10;ZTJvRG9jLnhtbFBLBQYAAAAABgAGAFkBAACYBQAAAAA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617B7C14">
                      <w:pPr>
                        <w:pStyle w:val="7"/>
                        <w:numPr>
                          <w:ilvl w:val="0"/>
                          <w:numId w:val="21"/>
                        </w:numPr>
                        <w:rPr>
                          <w:rFonts w:ascii="Century Gothic" w:hAnsi="Century Gothic" w:cstheme="minorBidi"/>
                          <w:color w:val="037E83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5640705</wp:posOffset>
                </wp:positionH>
                <wp:positionV relativeFrom="paragraph">
                  <wp:posOffset>4023360</wp:posOffset>
                </wp:positionV>
                <wp:extent cx="1828800" cy="228600"/>
                <wp:effectExtent l="0" t="0" r="0" b="0"/>
                <wp:wrapNone/>
                <wp:docPr id="207000813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53F18B">
                            <w:pPr>
                              <w:pStyle w:val="7"/>
                              <w:numPr>
                                <w:ilvl w:val="0"/>
                                <w:numId w:val="22"/>
                              </w:numPr>
                              <w:rPr>
                                <w:rFonts w:ascii="Century Gothic" w:hAnsi="Century Gothic" w:cstheme="minorBidi"/>
                                <w:color w:val="037E83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0" o:spid="_x0000_s1026" o:spt="1" style="position:absolute;left:0pt;margin-left:444.15pt;margin-top:316.8pt;height:18pt;width:144pt;z-index:251728896;v-text-anchor:middle;mso-width-relative:page;mso-height-relative:page;" filled="f" stroked="f" coordsize="21600,21600" o:gfxdata="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CfmlEA2QAAAAwBAAAPAAAAAAAAAAEAIAAAACIAAABkcnMvZG93&#10;bnJldi54bWxQSwECFAAUAAAACACHTuJACHcJK/8BAAAOBAAADgAAAAAAAAABACAAAAAoAQAAZHJz&#10;L2Uyb0RvYy54bWxQSwUGAAAAAAYABgBZAQAAmQUAAAAA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5953F18B">
                      <w:pPr>
                        <w:pStyle w:val="7"/>
                        <w:numPr>
                          <w:ilvl w:val="0"/>
                          <w:numId w:val="22"/>
                        </w:numPr>
                        <w:rPr>
                          <w:rFonts w:ascii="Century Gothic" w:hAnsi="Century Gothic" w:cstheme="minorBidi"/>
                          <w:color w:val="037E83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5285740</wp:posOffset>
                </wp:positionH>
                <wp:positionV relativeFrom="paragraph">
                  <wp:posOffset>5719445</wp:posOffset>
                </wp:positionV>
                <wp:extent cx="1828800" cy="228600"/>
                <wp:effectExtent l="0" t="0" r="0" b="0"/>
                <wp:wrapNone/>
                <wp:docPr id="686455283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663904">
                            <w:pPr>
                              <w:pStyle w:val="7"/>
                              <w:numPr>
                                <w:ilvl w:val="0"/>
                                <w:numId w:val="23"/>
                              </w:numPr>
                              <w:rPr>
                                <w:rFonts w:ascii="Century Gothic" w:hAnsi="Century Gothic" w:cstheme="minorBidi"/>
                                <w:color w:val="037E83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6" o:spid="_x0000_s1026" o:spt="1" style="position:absolute;left:0pt;margin-left:416.2pt;margin-top:450.35pt;height:18pt;width:144pt;z-index:251727872;v-text-anchor:middle;mso-width-relative:page;mso-height-relative:page;" filled="f" stroked="f" coordsize="21600,21600" o:gfxdata="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FEYwW3ZAAAADAEAAA8AAAAAAAAAAQAgAAAAIgAAAGRycy9k&#10;b3ducmV2LnhtbFBLAQIUABQAAAAIAIdO4kCyqt0hAQIAAA4EAAAOAAAAAAAAAAEAIAAAACgBAABk&#10;cnMvZTJvRG9jLnhtbFBLBQYAAAAABgAGAFkBAACbBQAAAAA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04663904">
                      <w:pPr>
                        <w:pStyle w:val="7"/>
                        <w:numPr>
                          <w:ilvl w:val="0"/>
                          <w:numId w:val="23"/>
                        </w:numPr>
                        <w:rPr>
                          <w:rFonts w:ascii="Century Gothic" w:hAnsi="Century Gothic" w:cstheme="minorBidi"/>
                          <w:color w:val="037E83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5469890</wp:posOffset>
                </wp:positionH>
                <wp:positionV relativeFrom="paragraph">
                  <wp:posOffset>4871085</wp:posOffset>
                </wp:positionV>
                <wp:extent cx="1828800" cy="228600"/>
                <wp:effectExtent l="0" t="0" r="0" b="0"/>
                <wp:wrapNone/>
                <wp:docPr id="960741439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A607EC">
                            <w:pPr>
                              <w:pStyle w:val="7"/>
                              <w:numPr>
                                <w:ilvl w:val="0"/>
                                <w:numId w:val="24"/>
                              </w:numPr>
                              <w:rPr>
                                <w:rFonts w:ascii="Century Gothic" w:hAnsi="Century Gothic" w:cstheme="minorBidi"/>
                                <w:color w:val="037E83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5" o:spid="_x0000_s1026" o:spt="1" style="position:absolute;left:0pt;margin-left:430.7pt;margin-top:383.55pt;height:18pt;width:144pt;z-index:251726848;v-text-anchor:middle;mso-width-relative:page;mso-height-relative:page;" filled="f" stroked="f" coordsize="21600,21600" o:gfxdata="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Pl/vKbYAAAADAEAAA8AAAAAAAAAAQAgAAAAIgAAAGRycy9k&#10;b3ducmV2LnhtbFBLAQIUABQAAAAIAIdO4kClvosWAgIAAA4EAAAOAAAAAAAAAAEAIAAAACcBAABk&#10;cnMvZTJvRG9jLnhtbFBLBQYAAAAABgAGAFkBAACbBQAAAAA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60A607EC">
                      <w:pPr>
                        <w:pStyle w:val="7"/>
                        <w:numPr>
                          <w:ilvl w:val="0"/>
                          <w:numId w:val="24"/>
                        </w:numPr>
                        <w:rPr>
                          <w:rFonts w:ascii="Century Gothic" w:hAnsi="Century Gothic" w:cstheme="minorBidi"/>
                          <w:color w:val="037E83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5176520</wp:posOffset>
                </wp:positionH>
                <wp:positionV relativeFrom="paragraph">
                  <wp:posOffset>1227455</wp:posOffset>
                </wp:positionV>
                <wp:extent cx="1828800" cy="228600"/>
                <wp:effectExtent l="0" t="0" r="0" b="0"/>
                <wp:wrapNone/>
                <wp:docPr id="1286960938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8ACEC9">
                            <w:pPr>
                              <w:pStyle w:val="7"/>
                              <w:numPr>
                                <w:ilvl w:val="0"/>
                                <w:numId w:val="25"/>
                              </w:numPr>
                              <w:rPr>
                                <w:rFonts w:ascii="Century Gothic" w:hAnsi="Century Gothic" w:cstheme="minorBidi"/>
                                <w:color w:val="037E83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0" o:spid="_x0000_s1026" o:spt="1" style="position:absolute;left:0pt;margin-left:407.6pt;margin-top:96.65pt;height:18pt;width:144pt;z-index:251725824;v-text-anchor:middle;mso-width-relative:page;mso-height-relative:page;" filled="f" stroked="f" coordsize="21600,21600" o:gfxdata="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BZDdZbZAAAADAEAAA8AAAAAAAAAAQAgAAAAIgAAAGRycy9kb3du&#10;cmV2LnhtbFBLAQIUABQAAAAIAIdO4kCTugQV/gEAAA8EAAAOAAAAAAAAAAEAIAAAACgBAABkcnMv&#10;ZTJvRG9jLnhtbFBLBQYAAAAABgAGAFkBAACYBQAAAAA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5C8ACEC9">
                      <w:pPr>
                        <w:pStyle w:val="7"/>
                        <w:numPr>
                          <w:ilvl w:val="0"/>
                          <w:numId w:val="25"/>
                        </w:numPr>
                        <w:rPr>
                          <w:rFonts w:ascii="Century Gothic" w:hAnsi="Century Gothic" w:cstheme="minorBidi"/>
                          <w:color w:val="037E83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5519420</wp:posOffset>
                </wp:positionH>
                <wp:positionV relativeFrom="paragraph">
                  <wp:posOffset>2854960</wp:posOffset>
                </wp:positionV>
                <wp:extent cx="1828800" cy="228600"/>
                <wp:effectExtent l="0" t="0" r="0" b="0"/>
                <wp:wrapNone/>
                <wp:docPr id="54292629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2BDDFE">
                            <w:pPr>
                              <w:pStyle w:val="7"/>
                              <w:numPr>
                                <w:ilvl w:val="0"/>
                                <w:numId w:val="26"/>
                              </w:numPr>
                              <w:rPr>
                                <w:rFonts w:ascii="Century Gothic" w:hAnsi="Century Gothic" w:cstheme="minorBidi"/>
                                <w:color w:val="037E83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6" o:spid="_x0000_s1026" o:spt="1" style="position:absolute;left:0pt;margin-left:434.6pt;margin-top:224.8pt;height:18pt;width:144pt;z-index:251724800;v-text-anchor:middle;mso-width-relative:page;mso-height-relative:page;" filled="f" stroked="f" coordsize="21600,21600" o:gfxdata="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r3A8IdgAAAAMAQAADwAAAAAAAAABACAAAAAiAAAAZHJzL2Rv&#10;d25yZXYueG1sUEsBAhQAFAAAAAgAh07iQMiaaN0BAgAADgQAAA4AAAAAAAAAAQAgAAAAJwEAAGRy&#10;cy9lMm9Eb2MueG1sUEsFBgAAAAAGAAYAWQEAAJoFAAAAAA=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542BDDFE">
                      <w:pPr>
                        <w:pStyle w:val="7"/>
                        <w:numPr>
                          <w:ilvl w:val="0"/>
                          <w:numId w:val="26"/>
                        </w:numPr>
                        <w:rPr>
                          <w:rFonts w:ascii="Century Gothic" w:hAnsi="Century Gothic" w:cstheme="minorBidi"/>
                          <w:color w:val="037E83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5347970</wp:posOffset>
                </wp:positionH>
                <wp:positionV relativeFrom="paragraph">
                  <wp:posOffset>2040890</wp:posOffset>
                </wp:positionV>
                <wp:extent cx="1828800" cy="228600"/>
                <wp:effectExtent l="0" t="0" r="0" b="0"/>
                <wp:wrapNone/>
                <wp:docPr id="414812314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F04579">
                            <w:pPr>
                              <w:pStyle w:val="7"/>
                              <w:numPr>
                                <w:ilvl w:val="0"/>
                                <w:numId w:val="27"/>
                              </w:numPr>
                              <w:rPr>
                                <w:rFonts w:ascii="Century Gothic" w:hAnsi="Century Gothic" w:cstheme="minorBidi"/>
                                <w:color w:val="037E83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5" o:spid="_x0000_s1026" o:spt="1" style="position:absolute;left:0pt;margin-left:421.1pt;margin-top:160.7pt;height:18pt;width:144pt;z-index:251723776;v-text-anchor:middle;mso-width-relative:page;mso-height-relative:page;" filled="f" stroked="f" coordsize="21600,21600" o:gfxdata="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VMyw5dgAAAAMAQAADwAAAAAAAAABACAAAAAiAAAAZHJzL2Rv&#10;d25yZXYueG1sUEsBAhQAFAAAAAgAh07iQGbP6K0BAgAADgQAAA4AAAAAAAAAAQAgAAAAJwEAAGRy&#10;cy9lMm9Eb2MueG1sUEsFBgAAAAAGAAYAWQEAAJoFAAAAAA=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31F04579">
                      <w:pPr>
                        <w:pStyle w:val="7"/>
                        <w:numPr>
                          <w:ilvl w:val="0"/>
                          <w:numId w:val="27"/>
                        </w:numPr>
                        <w:rPr>
                          <w:rFonts w:ascii="Century Gothic" w:hAnsi="Century Gothic" w:cstheme="minorBidi"/>
                          <w:color w:val="037E83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5448935</wp:posOffset>
                </wp:positionH>
                <wp:positionV relativeFrom="paragraph">
                  <wp:posOffset>2619375</wp:posOffset>
                </wp:positionV>
                <wp:extent cx="1828800" cy="228600"/>
                <wp:effectExtent l="0" t="0" r="0" b="0"/>
                <wp:wrapNone/>
                <wp:docPr id="776031222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2F6EDC">
                            <w:pPr>
                              <w:pStyle w:val="7"/>
                              <w:numPr>
                                <w:ilvl w:val="0"/>
                                <w:numId w:val="28"/>
                              </w:numPr>
                              <w:rPr>
                                <w:rFonts w:ascii="Century Gothic" w:hAnsi="Century Gothic" w:cstheme="minorBidi"/>
                                <w:color w:val="037E83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6" o:spid="_x0000_s1026" o:spt="1" style="position:absolute;left:0pt;margin-left:429.05pt;margin-top:206.25pt;height:18pt;width:144pt;z-index:251721728;v-text-anchor:middle;mso-width-relative:page;mso-height-relative:page;" filled="f" stroked="f" coordsize="21600,21600" o:gfxdata="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5dxHatgAAAAMAQAADwAAAAAAAAABACAAAAAiAAAAZHJzL2Rv&#10;d25yZXYueG1sUEsBAhQAFAAAAAgAh07iQGT33MMBAgAADgQAAA4AAAAAAAAAAQAgAAAAJwEAAGRy&#10;cy9lMm9Eb2MueG1sUEsFBgAAAAAGAAYAWQEAAJoFAAAAAA=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1E2F6EDC">
                      <w:pPr>
                        <w:pStyle w:val="7"/>
                        <w:numPr>
                          <w:ilvl w:val="0"/>
                          <w:numId w:val="28"/>
                        </w:numPr>
                        <w:rPr>
                          <w:rFonts w:ascii="Century Gothic" w:hAnsi="Century Gothic" w:cstheme="minorBidi"/>
                          <w:color w:val="037E83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5277485</wp:posOffset>
                </wp:positionH>
                <wp:positionV relativeFrom="paragraph">
                  <wp:posOffset>1805305</wp:posOffset>
                </wp:positionV>
                <wp:extent cx="1828800" cy="228600"/>
                <wp:effectExtent l="0" t="0" r="0" b="0"/>
                <wp:wrapNone/>
                <wp:docPr id="1497651260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BCA4D9">
                            <w:pPr>
                              <w:pStyle w:val="7"/>
                              <w:numPr>
                                <w:ilvl w:val="0"/>
                                <w:numId w:val="29"/>
                              </w:numPr>
                              <w:rPr>
                                <w:rFonts w:ascii="Century Gothic" w:hAnsi="Century Gothic" w:cstheme="minorBidi"/>
                                <w:color w:val="037E83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5" o:spid="_x0000_s1026" o:spt="1" style="position:absolute;left:0pt;margin-left:415.55pt;margin-top:142.15pt;height:18pt;width:144pt;z-index:251720704;v-text-anchor:middle;mso-width-relative:page;mso-height-relative:page;" filled="f" stroked="f" coordsize="21600,21600" o:gfxdata="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KS+wtnZAAAADAEAAA8AAAAAAAAAAQAgAAAAIgAAAGRycy9k&#10;b3ducmV2LnhtbFBLAQIUABQAAAAIAIdO4kDB4N60AQIAAA8EAAAOAAAAAAAAAAEAIAAAACgBAABk&#10;cnMvZTJvRG9jLnhtbFBLBQYAAAAABgAGAFkBAACbBQAAAAA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1CBCA4D9">
                      <w:pPr>
                        <w:pStyle w:val="7"/>
                        <w:numPr>
                          <w:ilvl w:val="0"/>
                          <w:numId w:val="29"/>
                        </w:numPr>
                        <w:rPr>
                          <w:rFonts w:ascii="Century Gothic" w:hAnsi="Century Gothic" w:cstheme="minorBidi"/>
                          <w:color w:val="037E83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4799330</wp:posOffset>
                </wp:positionH>
                <wp:positionV relativeFrom="paragraph">
                  <wp:posOffset>701040</wp:posOffset>
                </wp:positionV>
                <wp:extent cx="2103120" cy="274320"/>
                <wp:effectExtent l="12700" t="12700" r="17780" b="17780"/>
                <wp:wrapNone/>
                <wp:docPr id="1003758614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3120" cy="27432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03A7AE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0CD1C8">
                            <w:p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Cause</w:t>
                            </w:r>
                          </w:p>
                        </w:txbxContent>
                      </wps:txbx>
                      <wps:bodyPr wrap="square" lIns="9144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 20" o:spid="_x0000_s1026" o:spt="2" style="position:absolute;left:0pt;margin-left:377.9pt;margin-top:55.2pt;height:21.6pt;width:165.6pt;z-index:251719680;v-text-anchor:middle;mso-width-relative:page;mso-height-relative:page;" fillcolor="#FFFFFF [3212]" filled="t" stroked="t" coordsize="21600,21600" arcsize="0.166666666666667" o:gfxdata="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BJLWgX2gAAAAwBAAAPAAAAAAAAAAEAIAAAACIAAABkcnMvZG93bnJldi54bWxQSwECFAAU&#10;AAAACACHTuJAgCE0tSgCAABqBAAADgAAAAAAAAABACAAAAApAQAAZHJzL2Uyb0RvYy54bWxQSwUG&#10;AAAAAAYABgBZAQAAwwUAAAAA&#10;">
                <v:fill on="t" focussize="0,0"/>
                <v:stroke weight="1.5pt" color="#03A7AE [3204]" miterlimit="8" joinstyle="miter"/>
                <v:imagedata o:title=""/>
                <o:lock v:ext="edit" aspectratio="f"/>
                <v:textbox inset="2.54mm,0mm,0mm,0mm">
                  <w:txbxContent>
                    <w:p w14:paraId="0C0CD1C8">
                      <w:p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Cause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5331460</wp:posOffset>
                </wp:positionH>
                <wp:positionV relativeFrom="paragraph">
                  <wp:posOffset>3726180</wp:posOffset>
                </wp:positionV>
                <wp:extent cx="2103120" cy="274320"/>
                <wp:effectExtent l="12700" t="12700" r="17780" b="17780"/>
                <wp:wrapNone/>
                <wp:docPr id="109858104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3120" cy="27432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03A7AE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D89AEE">
                            <w:p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Cause</w:t>
                            </w:r>
                          </w:p>
                        </w:txbxContent>
                      </wps:txbx>
                      <wps:bodyPr wrap="square" lIns="9144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 19" o:spid="_x0000_s1026" o:spt="2" style="position:absolute;left:0pt;margin-left:419.8pt;margin-top:293.4pt;height:21.6pt;width:165.6pt;z-index:251718656;v-text-anchor:middle;mso-width-relative:page;mso-height-relative:page;" fillcolor="#FFFFFF [3212]" filled="t" stroked="t" coordsize="21600,21600" arcsize="0.166666666666667" o:gfxdata="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oRwNN2gAAAAwBAAAPAAAAAAAAAAEAIAAAACIAAABkcnMvZG93bnJldi54bWxQSwECFAAU&#10;AAAACACHTuJAu7uVaygCAABqBAAADgAAAAAAAAABACAAAAApAQAAZHJzL2Uyb0RvYy54bWxQSwUG&#10;AAAAAAYABgBZAQAAwwUAAAAA&#10;">
                <v:fill on="t" focussize="0,0"/>
                <v:stroke weight="1.5pt" color="#03A7AE [3204]" miterlimit="8" joinstyle="miter"/>
                <v:imagedata o:title=""/>
                <o:lock v:ext="edit" aspectratio="f"/>
                <v:textbox inset="2.54mm,0mm,0mm,0mm">
                  <w:txbxContent>
                    <w:p w14:paraId="62D89AEE">
                      <w:p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Cause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5147945</wp:posOffset>
                </wp:positionH>
                <wp:positionV relativeFrom="paragraph">
                  <wp:posOffset>4563745</wp:posOffset>
                </wp:positionV>
                <wp:extent cx="2103120" cy="274320"/>
                <wp:effectExtent l="12700" t="12700" r="17780" b="17780"/>
                <wp:wrapNone/>
                <wp:docPr id="1079810877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3120" cy="27432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03A7AE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BC7BEC">
                            <w:p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Cause</w:t>
                            </w:r>
                          </w:p>
                        </w:txbxContent>
                      </wps:txbx>
                      <wps:bodyPr wrap="square" lIns="9144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 18" o:spid="_x0000_s1026" o:spt="2" style="position:absolute;left:0pt;margin-left:405.35pt;margin-top:359.35pt;height:21.6pt;width:165.6pt;z-index:251717632;v-text-anchor:middle;mso-width-relative:page;mso-height-relative:page;" fillcolor="#FFFFFF [3212]" filled="t" stroked="t" coordsize="21600,21600" arcsize="0.166666666666667" o:gfxdata="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WHBPfZAAAADAEAAA8AAAAAAAAAAQAgAAAAIgAAAGRycy9kb3ducmV2LnhtbFBLAQIUABQA&#10;AAAIAIdO4kDYffG7KAIAAGoEAAAOAAAAAAAAAAEAIAAAACgBAABkcnMvZTJvRG9jLnhtbFBLBQYA&#10;AAAABgAGAFkBAADCBQAAAAA=&#10;">
                <v:fill on="t" focussize="0,0"/>
                <v:stroke weight="1.5pt" color="#03A7AE [3204]" miterlimit="8" joinstyle="miter"/>
                <v:imagedata o:title=""/>
                <o:lock v:ext="edit" aspectratio="f"/>
                <v:textbox inset="2.54mm,0mm,0mm,0mm">
                  <w:txbxContent>
                    <w:p w14:paraId="2ABC7BEC">
                      <w:p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Cause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4964430</wp:posOffset>
                </wp:positionH>
                <wp:positionV relativeFrom="paragraph">
                  <wp:posOffset>5424170</wp:posOffset>
                </wp:positionV>
                <wp:extent cx="2103120" cy="274320"/>
                <wp:effectExtent l="12700" t="12700" r="17780" b="17780"/>
                <wp:wrapNone/>
                <wp:docPr id="1974588299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3120" cy="27432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03A7AE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EACFF3">
                            <w:p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Cause</w:t>
                            </w:r>
                          </w:p>
                        </w:txbxContent>
                      </wps:txbx>
                      <wps:bodyPr wrap="square" lIns="9144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 17" o:spid="_x0000_s1026" o:spt="2" style="position:absolute;left:0pt;margin-left:390.9pt;margin-top:427.1pt;height:21.6pt;width:165.6pt;z-index:251716608;v-text-anchor:middle;mso-width-relative:page;mso-height-relative:page;" fillcolor="#FFFFFF [3212]" filled="t" stroked="t" coordsize="21600,21600" arcsize="0.166666666666667" o:gfxdata="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BO2C4O2wAAAAwBAAAPAAAAAAAAAAEAIAAAACIAAABkcnMvZG93bnJldi54bWxQSwECFAAU&#10;AAAACACHTuJA0OHBfScCAABqBAAADgAAAAAAAAABACAAAAAqAQAAZHJzL2Uyb0RvYy54bWxQSwUG&#10;AAAAAAYABgBZAQAAwwUAAAAA&#10;">
                <v:fill on="t" focussize="0,0"/>
                <v:stroke weight="1.5pt" color="#03A7AE [3204]" miterlimit="8" joinstyle="miter"/>
                <v:imagedata o:title=""/>
                <o:lock v:ext="edit" aspectratio="f"/>
                <v:textbox inset="2.54mm,0mm,0mm,0mm">
                  <w:txbxContent>
                    <w:p w14:paraId="1BEACFF3">
                      <w:p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Cause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5166360</wp:posOffset>
                </wp:positionH>
                <wp:positionV relativeFrom="paragraph">
                  <wp:posOffset>2317115</wp:posOffset>
                </wp:positionV>
                <wp:extent cx="2103120" cy="274320"/>
                <wp:effectExtent l="12700" t="12700" r="17780" b="17780"/>
                <wp:wrapNone/>
                <wp:docPr id="474269838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3120" cy="27432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03A7AE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384E22">
                            <w:p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Cause</w:t>
                            </w:r>
                          </w:p>
                        </w:txbxContent>
                      </wps:txbx>
                      <wps:bodyPr wrap="square" lIns="9144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 16" o:spid="_x0000_s1026" o:spt="2" style="position:absolute;left:0pt;margin-left:406.8pt;margin-top:182.45pt;height:21.6pt;width:165.6pt;z-index:251715584;v-text-anchor:middle;mso-width-relative:page;mso-height-relative:page;" fillcolor="#FFFFFF [3212]" filled="t" stroked="t" coordsize="21600,21600" arcsize="0.166666666666667" o:gfxdata="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DMn5Xr2wAAAAwBAAAPAAAAAAAAAAEAIAAAACIAAABkcnMvZG93bnJldi54bWxQSwECFAAU&#10;AAAACACHTuJAAj4l2icCAABpBAAADgAAAAAAAAABACAAAAAqAQAAZHJzL2Uyb0RvYy54bWxQSwUG&#10;AAAAAAYABgBZAQAAwwUAAAAA&#10;">
                <v:fill on="t" focussize="0,0"/>
                <v:stroke weight="1.5pt" color="#03A7AE [3204]" miterlimit="8" joinstyle="miter"/>
                <v:imagedata o:title=""/>
                <o:lock v:ext="edit" aspectratio="f"/>
                <v:textbox inset="2.54mm,0mm,0mm,0mm">
                  <w:txbxContent>
                    <w:p w14:paraId="1A384E22">
                      <w:p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Cause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4982845</wp:posOffset>
                </wp:positionH>
                <wp:positionV relativeFrom="paragraph">
                  <wp:posOffset>1503045</wp:posOffset>
                </wp:positionV>
                <wp:extent cx="2103120" cy="274320"/>
                <wp:effectExtent l="12700" t="12700" r="17780" b="17780"/>
                <wp:wrapNone/>
                <wp:docPr id="381953184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3120" cy="27432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03A7AE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1A324F">
                            <w:p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Cause</w:t>
                            </w:r>
                          </w:p>
                        </w:txbxContent>
                      </wps:txbx>
                      <wps:bodyPr wrap="square" lIns="9144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 15" o:spid="_x0000_s1026" o:spt="2" style="position:absolute;left:0pt;margin-left:392.35pt;margin-top:118.35pt;height:21.6pt;width:165.6pt;z-index:251714560;v-text-anchor:middle;mso-width-relative:page;mso-height-relative:page;" fillcolor="#FFFFFF [3212]" filled="t" stroked="t" coordsize="21600,21600" arcsize="0.166666666666667" o:gfxdata="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DS1m0y2gAAAAwBAAAPAAAAAAAAAAEAIAAAACIAAABkcnMvZG93bnJldi54bWxQSwECFAAU&#10;AAAACACHTuJAUej/KSgCAABpBAAADgAAAAAAAAABACAAAAApAQAAZHJzL2Uyb0RvYy54bWxQSwUG&#10;AAAAAAYABgBZAQAAwwUAAAAA&#10;">
                <v:fill on="t" focussize="0,0"/>
                <v:stroke weight="1.5pt" color="#03A7AE [3204]" miterlimit="8" joinstyle="miter"/>
                <v:imagedata o:title=""/>
                <o:lock v:ext="edit" aspectratio="f"/>
                <v:textbox inset="2.54mm,0mm,0mm,0mm">
                  <w:txbxContent>
                    <w:p w14:paraId="7D1A324F">
                      <w:p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Cause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4911725</wp:posOffset>
                </wp:positionH>
                <wp:positionV relativeFrom="paragraph">
                  <wp:posOffset>6294755</wp:posOffset>
                </wp:positionV>
                <wp:extent cx="2103120" cy="365760"/>
                <wp:effectExtent l="0" t="0" r="5080" b="2540"/>
                <wp:wrapNone/>
                <wp:docPr id="1702439104" name="Snip Single Corner 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3120" cy="365760"/>
                        </a:xfrm>
                        <a:prstGeom prst="round1Rect">
                          <a:avLst/>
                        </a:prstGeom>
                        <a:gradFill>
                          <a:gsLst>
                            <a:gs pos="0">
                              <a:srgbClr val="03A7AE"/>
                            </a:gs>
                            <a:gs pos="100000">
                              <a:srgbClr val="1E4166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08F73C">
                            <w:pPr>
                              <w:rPr>
                                <w:rFonts w:ascii="Century Gothic" w:hAnsi="Century Gothic" w:cstheme="minorBidi"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POSITIONING </w:t>
                            </w:r>
                          </w:p>
                        </w:txbxContent>
                      </wps:txbx>
                      <wps:bodyPr wrap="square" lIns="91440" tIns="27432" rIns="0" bIns="4572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nip Single Corner Rectangle 14" o:spid="_x0000_s1026" style="position:absolute;left:0pt;margin-left:386.75pt;margin-top:495.65pt;height:28.8pt;width:165.6pt;z-index:251713536;v-text-anchor:middle;mso-width-relative:page;mso-height-relative:page;" fillcolor="#03A7AE" filled="t" stroked="f" coordsize="2103120,365760" o:gfxdata="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CHyc7Q2gAAAA0BAAAPAAAAAAAAAAEAIAAAACIAAABkcnMvZG93bnJldi54bWxQSwEC&#10;FAAUAAAACACHTuJAwqTO5WQCAADQBAAADgAAAAAAAAABACAAAAApAQAAZHJzL2Uyb0RvYy54bWxQ&#10;SwUGAAAAAAYABgBZAQAA/wUAAAAA&#10;" path="m0,0l2042158,0c2075826,0,2103119,27293,2103119,60961l2103120,365760,0,365760xe">
                <v:path textboxrect="0,0,2103120,365760" o:connectlocs="1051560,0;0,182880;1051560,365760;2103120,182880" o:connectangles="247,164,82,0"/>
                <v:fill type="gradient" on="t" color2="#1E4166" angle="90" focus="100%" focussize="0,0" rotate="t">
                  <o:fill type="gradientUnscaled" v:ext="backwardCompatible"/>
                </v:fill>
                <v:stroke on="f" weight="0.5pt" miterlimit="8" joinstyle="miter"/>
                <v:imagedata o:title=""/>
                <o:lock v:ext="edit" aspectratio="f"/>
                <v:textbox inset="2.54mm,0.762mm,0mm,1.27mm">
                  <w:txbxContent>
                    <w:p w14:paraId="7108F73C">
                      <w:pPr>
                        <w:rPr>
                          <w:rFonts w:ascii="Century Gothic" w:hAnsi="Century Gothic" w:cstheme="minorBidi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POSITIONING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4746625</wp:posOffset>
                </wp:positionH>
                <wp:positionV relativeFrom="paragraph">
                  <wp:posOffset>116205</wp:posOffset>
                </wp:positionV>
                <wp:extent cx="2103120" cy="365760"/>
                <wp:effectExtent l="0" t="0" r="5080" b="2540"/>
                <wp:wrapNone/>
                <wp:docPr id="145221786" name="Snip Single Corner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3120" cy="365760"/>
                        </a:xfrm>
                        <a:prstGeom prst="round1Rect">
                          <a:avLst/>
                        </a:prstGeom>
                        <a:gradFill>
                          <a:gsLst>
                            <a:gs pos="0">
                              <a:srgbClr val="03A7AE"/>
                            </a:gs>
                            <a:gs pos="100000">
                              <a:srgbClr val="1E4166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01A06D">
                            <w:pPr>
                              <w:rPr>
                                <w:rFonts w:ascii="Century Gothic" w:hAnsi="Century Gothic" w:cstheme="minorBidi"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PLACE</w:t>
                            </w:r>
                          </w:p>
                        </w:txbxContent>
                      </wps:txbx>
                      <wps:bodyPr wrap="square" lIns="91440" tIns="27432" rIns="0" bIns="4572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nip Single Corner Rectangle 12" o:spid="_x0000_s1026" style="position:absolute;left:0pt;margin-left:373.75pt;margin-top:9.15pt;height:28.8pt;width:165.6pt;z-index:251712512;v-text-anchor:middle;mso-width-relative:page;mso-height-relative:page;" fillcolor="#03A7AE" filled="t" stroked="f" coordsize="2103120,365760" o:gfxdata="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G5kUo/XAAAACgEAAA8AAAAAAAAAAQAgAAAAIgAAAGRycy9kb3ducmV2LnhtbFBLAQIUABQA&#10;AAAIAIdO4kAl53mlYwIAAM8EAAAOAAAAAAAAAAEAIAAAACYBAABkcnMvZTJvRG9jLnhtbFBLBQYA&#10;AAAABgAGAFkBAAD7BQAAAAA=&#10;" path="m0,0l2042158,0c2075826,0,2103119,27293,2103119,60961l2103120,365760,0,365760xe">
                <v:path textboxrect="0,0,2103120,365760" o:connectlocs="1051560,0;0,182880;1051560,365760;2103120,182880" o:connectangles="247,164,82,0"/>
                <v:fill type="gradient" on="t" color2="#1E4166" angle="90" focus="100%" focussize="0,0" rotate="t">
                  <o:fill type="gradientUnscaled" v:ext="backwardCompatible"/>
                </v:fill>
                <v:stroke on="f" weight="0.5pt" miterlimit="8" joinstyle="miter"/>
                <v:imagedata o:title=""/>
                <o:lock v:ext="edit" aspectratio="f"/>
                <v:textbox inset="2.54mm,0.762mm,0mm,1.27mm">
                  <w:txbxContent>
                    <w:p w14:paraId="0001A06D">
                      <w:pPr>
                        <w:rPr>
                          <w:rFonts w:ascii="Century Gothic" w:hAnsi="Century Gothic" w:cstheme="minorBidi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PLACE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173355</wp:posOffset>
                </wp:positionH>
                <wp:positionV relativeFrom="paragraph">
                  <wp:posOffset>6290310</wp:posOffset>
                </wp:positionV>
                <wp:extent cx="2103120" cy="365760"/>
                <wp:effectExtent l="0" t="0" r="5080" b="2540"/>
                <wp:wrapNone/>
                <wp:docPr id="1301676574" name="Snip Single Corner 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3120" cy="365760"/>
                        </a:xfrm>
                        <a:prstGeom prst="round1Rect">
                          <a:avLst/>
                        </a:prstGeom>
                        <a:gradFill>
                          <a:gsLst>
                            <a:gs pos="0">
                              <a:srgbClr val="03A7AE"/>
                            </a:gs>
                            <a:gs pos="100000">
                              <a:srgbClr val="1E4166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74312A">
                            <w:pPr>
                              <w:rPr>
                                <w:rFonts w:ascii="Century Gothic" w:hAnsi="Century Gothic" w:cstheme="minorBidi"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PROMOTION</w:t>
                            </w:r>
                          </w:p>
                        </w:txbxContent>
                      </wps:txbx>
                      <wps:bodyPr wrap="square" lIns="91440" tIns="27432" rIns="0" bIns="4572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nip Single Corner Rectangle 13" o:spid="_x0000_s1026" style="position:absolute;left:0pt;margin-left:13.65pt;margin-top:495.3pt;height:28.8pt;width:165.6pt;z-index:251667456;v-text-anchor:middle;mso-width-relative:page;mso-height-relative:page;" fillcolor="#03A7AE" filled="t" stroked="f" coordsize="2103120,365760" o:gfxdata="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AYfcAn2AAAAAsBAAAPAAAAAAAAAAEAIAAAACIAAABkcnMvZG93bnJldi54bWxQSwECFAAU&#10;AAAACACHTuJASk7iXWMCAADQBAAADgAAAAAAAAABACAAAAAnAQAAZHJzL2Uyb0RvYy54bWxQSwUG&#10;AAAAAAYABgBZAQAA/AUAAAAA&#10;" path="m0,0l2042158,0c2075826,0,2103119,27293,2103119,60961l2103120,365760,0,365760xe">
                <v:path textboxrect="0,0,2103120,365760" o:connectlocs="1051560,0;0,182880;1051560,365760;2103120,182880" o:connectangles="247,164,82,0"/>
                <v:fill type="gradient" on="t" color2="#1E4166" angle="90" focus="100%" focussize="0,0" rotate="t">
                  <o:fill type="gradientUnscaled" v:ext="backwardCompatible"/>
                </v:fill>
                <v:stroke on="f" weight="0.5pt" miterlimit="8" joinstyle="miter"/>
                <v:imagedata o:title=""/>
                <o:lock v:ext="edit" aspectratio="f"/>
                <v:textbox inset="2.54mm,0.762mm,0mm,1.27mm">
                  <w:txbxContent>
                    <w:p w14:paraId="5974312A">
                      <w:pPr>
                        <w:rPr>
                          <w:rFonts w:ascii="Century Gothic" w:hAnsi="Century Gothic" w:cstheme="minorBidi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PROMOTION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368300</wp:posOffset>
                </wp:positionH>
                <wp:positionV relativeFrom="page">
                  <wp:posOffset>4031615</wp:posOffset>
                </wp:positionV>
                <wp:extent cx="630555" cy="2997835"/>
                <wp:effectExtent l="25400" t="76200" r="67945" b="37465"/>
                <wp:wrapNone/>
                <wp:docPr id="1341842966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0555" cy="2997835"/>
                        </a:xfrm>
                        <a:prstGeom prst="straightConnector1">
                          <a:avLst/>
                        </a:prstGeom>
                        <a:ln w="50800" cap="rnd">
                          <a:solidFill>
                            <a:srgbClr val="03A7AE"/>
                          </a:solidFill>
                          <a:prstDash val="sysDot"/>
                          <a:tailEnd type="oval" w="med" len="med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7" o:spid="_x0000_s1026" o:spt="32" type="#_x0000_t32" style="position:absolute;left:0pt;flip:y;margin-left:29pt;margin-top:317.45pt;height:236.05pt;width:49.65pt;mso-position-vertical-relative:page;z-index:251661312;mso-width-relative:page;mso-height-relative:page;" filled="f" stroked="t" coordsize="21600,21600" o:gfxdata="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PbRZX3QAAAAsBAAAP&#10;AAAAAAAAAAEAIAAAACIAAABkcnMvZG93bnJldi54bWxQSwECFAAUAAAACACHTuJA47M7vxMCAAAZ&#10;BAAADgAAAAAAAAABACAAAAAsAQAAZHJzL2Uyb0RvYy54bWxQSwUGAAAAAAYABgBZAQAAsQUAAAAA&#10;">
                <v:fill on="f" focussize="0,0"/>
                <v:stroke weight="4pt" color="#03A7AE [3204]" miterlimit="8" joinstyle="miter" dashstyle="1 1" endcap="round" endarrow="oval"/>
                <v:imagedata o:title=""/>
                <o:lock v:ext="edit" aspectratio="f"/>
              </v:shape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260350</wp:posOffset>
                </wp:positionH>
                <wp:positionV relativeFrom="paragraph">
                  <wp:posOffset>5407025</wp:posOffset>
                </wp:positionV>
                <wp:extent cx="2103120" cy="274320"/>
                <wp:effectExtent l="12700" t="12700" r="17780" b="17780"/>
                <wp:wrapNone/>
                <wp:docPr id="659972924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3120" cy="27432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03A7AE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8F019B">
                            <w:p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Cause</w:t>
                            </w:r>
                          </w:p>
                        </w:txbxContent>
                      </wps:txbx>
                      <wps:bodyPr wrap="square" lIns="9144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 23" o:spid="_x0000_s1026" o:spt="2" style="position:absolute;left:0pt;margin-left:20.5pt;margin-top:425.75pt;height:21.6pt;width:165.6pt;z-index:251677696;v-text-anchor:middle;mso-width-relative:page;mso-height-relative:page;" fillcolor="#FFFFFF [3212]" filled="t" stroked="t" coordsize="21600,21600" arcsize="0.166666666666667" o:gfxdata="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gDh9S2gAAAAoBAAAPAAAAAAAAAAEAIAAAACIAAABkcnMvZG93bnJldi54bWxQSwECFAAU&#10;AAAACACHTuJAT9+GWCgCAABpBAAADgAAAAAAAAABACAAAAApAQAAZHJzL2Uyb0RvYy54bWxQSwUG&#10;AAAAAAYABgBZAQAAwwUAAAAA&#10;">
                <v:fill on="t" focussize="0,0"/>
                <v:stroke weight="1.5pt" color="#03A7AE [3204]" miterlimit="8" joinstyle="miter"/>
                <v:imagedata o:title=""/>
                <o:lock v:ext="edit" aspectratio="f"/>
                <v:textbox inset="2.54mm,0mm,0mm,0mm">
                  <w:txbxContent>
                    <w:p w14:paraId="598F019B">
                      <w:p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Cause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676910</wp:posOffset>
                </wp:positionH>
                <wp:positionV relativeFrom="paragraph">
                  <wp:posOffset>5102225</wp:posOffset>
                </wp:positionV>
                <wp:extent cx="1828800" cy="228600"/>
                <wp:effectExtent l="0" t="0" r="0" b="0"/>
                <wp:wrapNone/>
                <wp:docPr id="409385295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441F01">
                            <w:pPr>
                              <w:pStyle w:val="7"/>
                              <w:numPr>
                                <w:ilvl w:val="0"/>
                                <w:numId w:val="30"/>
                              </w:numPr>
                              <w:rPr>
                                <w:rFonts w:ascii="Century Gothic" w:hAnsi="Century Gothic" w:cstheme="minorBidi"/>
                                <w:color w:val="037E83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1" o:spid="_x0000_s1026" o:spt="1" style="position:absolute;left:0pt;margin-left:53.3pt;margin-top:401.75pt;height:18pt;width:144pt;z-index:251704320;v-text-anchor:middle;mso-width-relative:page;mso-height-relative:page;" filled="f" stroked="f" coordsize="21600,21600" o:gfxdata="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CW3Thv1wAAAAsBAAAPAAAAAAAAAAEAIAAAACIAAABkcnMvZG93&#10;bnJldi54bWxQSwECFAAUAAAACACHTuJAoL0DhgECAAAOBAAADgAAAAAAAAABACAAAAAmAQAAZHJz&#10;L2Uyb0RvYy54bWxQSwUGAAAAAAYABgBZAQAAmQUAAAAA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27441F01">
                      <w:pPr>
                        <w:pStyle w:val="7"/>
                        <w:numPr>
                          <w:ilvl w:val="0"/>
                          <w:numId w:val="30"/>
                        </w:numPr>
                        <w:rPr>
                          <w:rFonts w:ascii="Century Gothic" w:hAnsi="Century Gothic" w:cstheme="minorBidi"/>
                          <w:color w:val="037E83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731520</wp:posOffset>
                </wp:positionH>
                <wp:positionV relativeFrom="paragraph">
                  <wp:posOffset>4866640</wp:posOffset>
                </wp:positionV>
                <wp:extent cx="1828800" cy="228600"/>
                <wp:effectExtent l="0" t="0" r="0" b="0"/>
                <wp:wrapNone/>
                <wp:docPr id="530457420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27B65B">
                            <w:pPr>
                              <w:pStyle w:val="7"/>
                              <w:numPr>
                                <w:ilvl w:val="0"/>
                                <w:numId w:val="31"/>
                              </w:numPr>
                              <w:rPr>
                                <w:rFonts w:ascii="Century Gothic" w:hAnsi="Century Gothic" w:cstheme="minorBidi"/>
                                <w:color w:val="037E83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1" o:spid="_x0000_s1026" o:spt="1" style="position:absolute;left:0pt;margin-left:57.6pt;margin-top:383.2pt;height:18pt;width:144pt;z-index:251698176;v-text-anchor:middle;mso-width-relative:page;mso-height-relative:page;" filled="f" stroked="f" coordsize="21600,21600" o:gfxdata="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dR0KIdgAAAALAQAADwAAAAAAAAABACAAAAAiAAAAZHJzL2Rv&#10;d25yZXYueG1sUEsBAhQAFAAAAAgAh07iQH+7SrEBAgAADgQAAA4AAAAAAAAAAQAgAAAAJwEAAGRy&#10;cy9lMm9Eb2MueG1sUEsFBgAAAAAGAAYAWQEAAJoFAAAAAA=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1A27B65B">
                      <w:pPr>
                        <w:pStyle w:val="7"/>
                        <w:numPr>
                          <w:ilvl w:val="0"/>
                          <w:numId w:val="31"/>
                        </w:numPr>
                        <w:rPr>
                          <w:rFonts w:ascii="Century Gothic" w:hAnsi="Century Gothic" w:cstheme="minorBidi"/>
                          <w:color w:val="037E83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862330</wp:posOffset>
                </wp:positionH>
                <wp:positionV relativeFrom="paragraph">
                  <wp:posOffset>4254500</wp:posOffset>
                </wp:positionV>
                <wp:extent cx="1828800" cy="228600"/>
                <wp:effectExtent l="0" t="0" r="0" b="0"/>
                <wp:wrapNone/>
                <wp:docPr id="516323681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926A05">
                            <w:pPr>
                              <w:pStyle w:val="7"/>
                              <w:numPr>
                                <w:ilvl w:val="0"/>
                                <w:numId w:val="32"/>
                              </w:numPr>
                              <w:rPr>
                                <w:rFonts w:ascii="Century Gothic" w:hAnsi="Century Gothic" w:cstheme="minorBidi"/>
                                <w:color w:val="037E83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6" o:spid="_x0000_s1026" o:spt="1" style="position:absolute;left:0pt;margin-left:67.9pt;margin-top:335pt;height:18pt;width:144pt;z-index:251706368;v-text-anchor:middle;mso-width-relative:page;mso-height-relative:page;" filled="f" stroked="f" coordsize="21600,21600" o:gfxdata="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V8YA9NgAAAALAQAADwAAAAAAAAABACAAAAAiAAAAZHJzL2Rv&#10;d25yZXYueG1sUEsBAhQAFAAAAAgAh07iQPiOAl4BAgAADgQAAA4AAAAAAAAAAQAgAAAAJwEAAGRy&#10;cy9lMm9Eb2MueG1sUEsFBgAAAAAGAAYAWQEAAJoFAAAAAA=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05926A05">
                      <w:pPr>
                        <w:pStyle w:val="7"/>
                        <w:numPr>
                          <w:ilvl w:val="0"/>
                          <w:numId w:val="32"/>
                        </w:numPr>
                        <w:rPr>
                          <w:rFonts w:ascii="Century Gothic" w:hAnsi="Century Gothic" w:cstheme="minorBidi"/>
                          <w:color w:val="037E83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593090</wp:posOffset>
                </wp:positionH>
                <wp:positionV relativeFrom="paragraph">
                  <wp:posOffset>3709035</wp:posOffset>
                </wp:positionV>
                <wp:extent cx="2103120" cy="274320"/>
                <wp:effectExtent l="12700" t="12700" r="17780" b="17780"/>
                <wp:wrapNone/>
                <wp:docPr id="1060091012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3120" cy="27432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03A7AE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30DAF3">
                            <w:p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Cause</w:t>
                            </w:r>
                          </w:p>
                        </w:txbxContent>
                      </wps:txbx>
                      <wps:bodyPr wrap="square" lIns="9144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 25" o:spid="_x0000_s1026" o:spt="2" style="position:absolute;left:0pt;margin-left:46.7pt;margin-top:292.05pt;height:21.6pt;width:165.6pt;z-index:251679744;v-text-anchor:middle;mso-width-relative:page;mso-height-relative:page;" fillcolor="#FFFFFF [3212]" filled="t" stroked="t" coordsize="21600,21600" arcsize="0.166666666666667" o:gfxdata="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BNblfPaAAAACgEAAA8AAAAAAAAAAQAgAAAAIgAAAGRycy9kb3ducmV2LnhtbFBLAQIUABQA&#10;AAAIAIdO4kDhhUuKJwIAAGoEAAAOAAAAAAAAAAEAIAAAACkBAABkcnMvZTJvRG9jLnhtbFBLBQYA&#10;AAAABgAGAFkBAADCBQAAAAA=&#10;">
                <v:fill on="t" focussize="0,0"/>
                <v:stroke weight="1.5pt" color="#03A7AE [3204]" miterlimit="8" joinstyle="miter"/>
                <v:imagedata o:title=""/>
                <o:lock v:ext="edit" aspectratio="f"/>
                <v:textbox inset="2.54mm,0mm,0mm,0mm">
                  <w:txbxContent>
                    <w:p w14:paraId="6630DAF3">
                      <w:p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Cause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7709535</wp:posOffset>
                </wp:positionH>
                <wp:positionV relativeFrom="page">
                  <wp:posOffset>2313305</wp:posOffset>
                </wp:positionV>
                <wp:extent cx="1411605" cy="589915"/>
                <wp:effectExtent l="0" t="0" r="0" b="6985"/>
                <wp:wrapNone/>
                <wp:docPr id="544038950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1605" cy="5899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7DFEFA">
                            <w:pPr>
                              <w:rPr>
                                <w:rFonts w:ascii="Century Gothic" w:hAnsi="Century Gothic" w:cstheme="minorBidi"/>
                                <w:color w:val="FFFFFF" w:themeColor="background1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FFFFFF" w:themeColor="background1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Problem Statement</w:t>
                            </w:r>
                          </w:p>
                        </w:txbxContent>
                      </wps:txbx>
                      <wps:bodyPr wrap="square" lIns="0" tIns="0" rIns="0" bIns="0" rtlCol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7" o:spid="_x0000_s1026" o:spt="1" style="position:absolute;left:0pt;margin-left:607.05pt;margin-top:182.15pt;height:46.45pt;width:111.15pt;mso-position-vertical-relative:page;z-index:251681792;mso-width-relative:page;mso-height-relative:page;" filled="f" stroked="f" coordsize="21600,21600" o:gfxdata="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JZlfaTaAAAADQEAAA8AAAAAAAAAAQAgAAAA&#10;IgAAAGRycy9kb3ducmV2LnhtbFBLAQIUABQAAAAIAIdO4kDAFV9ECQIAABkEAAAOAAAAAAAAAAEA&#10;IAAAACkBAABkcnMvZTJvRG9jLnhtbFBLBQYAAAAABgAGAFkBAACkBQAAAAA=&#10;">
                <v:fill on="f" focussize="0,0"/>
                <v:stroke on="f" weight="0.5pt" miterlimit="8" joinstyle="miter"/>
                <v:imagedata o:title=""/>
                <o:lock v:ext="edit" aspectratio="f"/>
                <v:textbox inset="0mm,0mm,0mm,0mm">
                  <w:txbxContent>
                    <w:p w14:paraId="437DFEFA">
                      <w:pPr>
                        <w:rPr>
                          <w:rFonts w:ascii="Century Gothic" w:hAnsi="Century Gothic" w:cstheme="minorBidi"/>
                          <w:color w:val="FFFFFF" w:themeColor="background1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FFFFFF" w:themeColor="background1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Problem Statement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7708265</wp:posOffset>
                </wp:positionH>
                <wp:positionV relativeFrom="page">
                  <wp:posOffset>5312410</wp:posOffset>
                </wp:positionV>
                <wp:extent cx="1411605" cy="1666240"/>
                <wp:effectExtent l="0" t="0" r="0" b="0"/>
                <wp:wrapNone/>
                <wp:docPr id="369884818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1605" cy="166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C93AC4">
                            <w:pPr>
                              <w:rPr>
                                <w:rFonts w:ascii="Century Gothic" w:hAnsi="Century Gothic" w:cstheme="minorBidi"/>
                                <w:color w:val="1E4166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1E4166"/>
                                <w:sz w:val="36"/>
                                <w:szCs w:val="36"/>
                              </w:rPr>
                              <w:t>Problem Description</w:t>
                            </w:r>
                          </w:p>
                        </w:txbxContent>
                      </wps:txbx>
                      <wps:bodyPr wrap="square" lIns="0" tIns="0" rIns="0" bIns="0" rtlCol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7" o:spid="_x0000_s1026" o:spt="1" style="position:absolute;left:0pt;margin-left:606.95pt;margin-top:418.3pt;height:131.2pt;width:111.15pt;mso-position-vertical-relative:page;z-index:251708416;mso-width-relative:page;mso-height-relative:page;" filled="f" stroked="f" coordsize="21600,21600" o:gfxdata="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D6g1Zo2wAAAA4BAAAPAAAAAAAAAAEA&#10;IAAAACIAAABkcnMvZG93bnJldi54bWxQSwECFAAUAAAACACHTuJAcwsIfwwCAAAaBAAADgAAAAAA&#10;AAABACAAAAAqAQAAZHJzL2Uyb0RvYy54bWxQSwUGAAAAAAYABgBZAQAAqAUAAAAA&#10;">
                <v:fill on="f" focussize="0,0"/>
                <v:stroke on="f" weight="0.5pt" miterlimit="8" joinstyle="miter"/>
                <v:imagedata o:title=""/>
                <o:lock v:ext="edit" aspectratio="f"/>
                <v:textbox inset="0mm,0mm,0mm,0mm">
                  <w:txbxContent>
                    <w:p w14:paraId="13C93AC4">
                      <w:pPr>
                        <w:rPr>
                          <w:rFonts w:ascii="Century Gothic" w:hAnsi="Century Gothic" w:cstheme="minorBidi"/>
                          <w:color w:val="1E4166"/>
                          <w:sz w:val="56"/>
                          <w:szCs w:val="56"/>
                        </w:rPr>
                      </w:pPr>
                      <w:r>
                        <w:rPr>
                          <w:rFonts w:ascii="Century Gothic" w:hAnsi="Century Gothic"/>
                          <w:color w:val="1E4166"/>
                          <w:sz w:val="36"/>
                          <w:szCs w:val="36"/>
                        </w:rPr>
                        <w:t>Problem Description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179705</wp:posOffset>
                </wp:positionH>
                <wp:positionV relativeFrom="page">
                  <wp:posOffset>1083310</wp:posOffset>
                </wp:positionV>
                <wp:extent cx="601980" cy="2945130"/>
                <wp:effectExtent l="25400" t="25400" r="83820" b="77470"/>
                <wp:wrapNone/>
                <wp:docPr id="1559735620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1980" cy="2945130"/>
                        </a:xfrm>
                        <a:prstGeom prst="straightConnector1">
                          <a:avLst/>
                        </a:prstGeom>
                        <a:ln w="50800" cap="rnd">
                          <a:solidFill>
                            <a:srgbClr val="03A7AE"/>
                          </a:solidFill>
                          <a:prstDash val="sysDot"/>
                          <a:tailEnd type="oval" w="med" len="med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9" o:spid="_x0000_s1026" o:spt="32" type="#_x0000_t32" style="position:absolute;left:0pt;margin-left:14.15pt;margin-top:85.3pt;height:231.9pt;width:47.4pt;mso-position-vertical-relative:page;z-index:251663360;mso-width-relative:page;mso-height-relative:page;" filled="f" stroked="t" coordsize="21600,21600" o:gfxdata="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DRBomDYAAAACgEAAA8AAAAAAAAAAQAgAAAA&#10;IgAAAGRycy9kb3ducmV2LnhtbFBLAQIUABQAAAAIAIdO4kAhKfGmCwIAAA8EAAAOAAAAAAAAAAEA&#10;IAAAACcBAABkcnMvZTJvRG9jLnhtbFBLBQYAAAAABgAGAFkBAACkBQAAAAA=&#10;">
                <v:fill on="f" focussize="0,0"/>
                <v:stroke weight="4pt" color="#03A7AE [3204]" miterlimit="8" joinstyle="miter" dashstyle="1 1" endcap="round" endarrow="oval"/>
                <v:imagedata o:title=""/>
                <o:lock v:ext="edit" aspectratio="f"/>
              </v:shape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8255</wp:posOffset>
                </wp:positionH>
                <wp:positionV relativeFrom="paragraph">
                  <wp:posOffset>111760</wp:posOffset>
                </wp:positionV>
                <wp:extent cx="2103120" cy="365760"/>
                <wp:effectExtent l="0" t="0" r="5080" b="2540"/>
                <wp:wrapNone/>
                <wp:docPr id="922352771" name="Snip Single Corner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3120" cy="365760"/>
                        </a:xfrm>
                        <a:prstGeom prst="round1Rect">
                          <a:avLst/>
                        </a:prstGeom>
                        <a:gradFill>
                          <a:gsLst>
                            <a:gs pos="0">
                              <a:srgbClr val="03A7AE"/>
                            </a:gs>
                            <a:gs pos="100000">
                              <a:srgbClr val="1E4166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F1B8A1">
                            <w:pPr>
                              <w:rPr>
                                <w:rFonts w:ascii="Century Gothic" w:hAnsi="Century Gothic" w:cstheme="minorBidi"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PRODUCT</w:t>
                            </w:r>
                          </w:p>
                        </w:txbxContent>
                      </wps:txbx>
                      <wps:bodyPr wrap="square" lIns="91440" tIns="27432" rIns="0" bIns="4572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nip Single Corner Rectangle 11" o:spid="_x0000_s1026" style="position:absolute;left:0pt;margin-left:0.65pt;margin-top:8.8pt;height:28.8pt;width:165.6pt;z-index:251665408;v-text-anchor:middle;mso-width-relative:page;mso-height-relative:page;" fillcolor="#03A7AE" filled="t" stroked="f" coordsize="2103120,365760" o:gfxdata="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G5yY6rUAAAABwEAAA8AAAAAAAAAAQAgAAAAIgAAAGRycy9kb3ducmV2LnhtbFBLAQIUABQAAAAI&#10;AIdO4kCYxaeuYwIAAM8EAAAOAAAAAAAAAAEAIAAAACMBAABkcnMvZTJvRG9jLnhtbFBLBQYAAAAA&#10;BgAGAFkBAAD4BQAAAAA=&#10;" path="m0,0l2042158,0c2075826,0,2103119,27293,2103119,60961l2103120,365760,0,365760xe">
                <v:path textboxrect="0,0,2103120,365760" o:connectlocs="1051560,0;0,182880;1051560,365760;2103120,182880" o:connectangles="247,164,82,0"/>
                <v:fill type="gradient" on="t" color2="#1E4166" angle="90" focus="100%" focussize="0,0" rotate="t">
                  <o:fill type="gradientUnscaled" v:ext="backwardCompatible"/>
                </v:fill>
                <v:stroke on="f" weight="0.5pt" miterlimit="8" joinstyle="miter"/>
                <v:imagedata o:title=""/>
                <o:lock v:ext="edit" aspectratio="f"/>
                <v:textbox inset="2.54mm,0.762mm,0mm,1.27mm">
                  <w:txbxContent>
                    <w:p w14:paraId="16F1B8A1">
                      <w:pPr>
                        <w:rPr>
                          <w:rFonts w:ascii="Century Gothic" w:hAnsi="Century Gothic" w:cstheme="minorBidi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PRODUCT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</w:rPr>
        <w:drawing>
          <wp:anchor distT="0" distB="0" distL="114300" distR="114300" simplePos="0" relativeHeight="251707392" behindDoc="1" locked="0" layoutInCell="1" allowOverlap="1">
            <wp:simplePos x="0" y="0"/>
            <wp:positionH relativeFrom="column">
              <wp:posOffset>-352425</wp:posOffset>
            </wp:positionH>
            <wp:positionV relativeFrom="page">
              <wp:posOffset>2903220</wp:posOffset>
            </wp:positionV>
            <wp:extent cx="9352280" cy="2239645"/>
            <wp:effectExtent l="0" t="0" r="0" b="0"/>
            <wp:wrapNone/>
            <wp:docPr id="1512155486" name="Picture 1" descr="A blue line i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2155486" name="Picture 1" descr="A blue line in a black background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52280" cy="2239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entury Gothic" w:hAnsi="Century Gothic"/>
        </w:rPr>
        <mc:AlternateContent>
          <mc:Choice Requires="wpg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7901940</wp:posOffset>
                </wp:positionH>
                <wp:positionV relativeFrom="paragraph">
                  <wp:posOffset>236855</wp:posOffset>
                </wp:positionV>
                <wp:extent cx="1314450" cy="1438910"/>
                <wp:effectExtent l="0" t="0" r="6350" b="0"/>
                <wp:wrapNone/>
                <wp:docPr id="279421576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14639" cy="1438816"/>
                          <a:chOff x="0" y="0"/>
                          <a:chExt cx="1314639" cy="1438816"/>
                        </a:xfrm>
                      </wpg:grpSpPr>
                      <wps:wsp>
                        <wps:cNvPr id="1774710712" name="Freeform 5"/>
                        <wps:cNvSpPr/>
                        <wps:spPr>
                          <a:xfrm>
                            <a:off x="550642" y="303687"/>
                            <a:ext cx="344538" cy="328014"/>
                          </a:xfrm>
                          <a:custGeom>
                            <a:avLst/>
                            <a:gdLst>
                              <a:gd name="connsiteX0" fmla="*/ 172518 w 344538"/>
                              <a:gd name="connsiteY0" fmla="*/ 0 h 328014"/>
                              <a:gd name="connsiteX1" fmla="*/ 0 w 344538"/>
                              <a:gd name="connsiteY1" fmla="*/ 172518 h 328014"/>
                              <a:gd name="connsiteX2" fmla="*/ 0 w 344538"/>
                              <a:gd name="connsiteY2" fmla="*/ 184020 h 328014"/>
                              <a:gd name="connsiteX3" fmla="*/ 229695 w 344538"/>
                              <a:gd name="connsiteY3" fmla="*/ 263326 h 328014"/>
                              <a:gd name="connsiteX4" fmla="*/ 246701 w 344538"/>
                              <a:gd name="connsiteY4" fmla="*/ 328015 h 328014"/>
                              <a:gd name="connsiteX5" fmla="*/ 327478 w 344538"/>
                              <a:gd name="connsiteY5" fmla="*/ 97797 h 328014"/>
                              <a:gd name="connsiteX6" fmla="*/ 172518 w 344538"/>
                              <a:gd name="connsiteY6" fmla="*/ 0 h 328014"/>
                              <a:gd name="connsiteX7" fmla="*/ 287530 w 344538"/>
                              <a:gd name="connsiteY7" fmla="*/ 161017 h 328014"/>
                              <a:gd name="connsiteX8" fmla="*/ 276029 w 344538"/>
                              <a:gd name="connsiteY8" fmla="*/ 149516 h 328014"/>
                              <a:gd name="connsiteX9" fmla="*/ 195521 w 344538"/>
                              <a:gd name="connsiteY9" fmla="*/ 69007 h 328014"/>
                              <a:gd name="connsiteX10" fmla="*/ 184020 w 344538"/>
                              <a:gd name="connsiteY10" fmla="*/ 57506 h 328014"/>
                              <a:gd name="connsiteX11" fmla="*/ 195521 w 344538"/>
                              <a:gd name="connsiteY11" fmla="*/ 46005 h 328014"/>
                              <a:gd name="connsiteX12" fmla="*/ 299032 w 344538"/>
                              <a:gd name="connsiteY12" fmla="*/ 149516 h 328014"/>
                              <a:gd name="connsiteX13" fmla="*/ 287530 w 344538"/>
                              <a:gd name="connsiteY13" fmla="*/ 161017 h 32801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</a:cxnLst>
                            <a:rect l="l" t="t" r="r" b="b"/>
                            <a:pathLst>
                              <a:path w="344538" h="328014">
                                <a:moveTo>
                                  <a:pt x="172518" y="0"/>
                                </a:moveTo>
                                <a:cubicBezTo>
                                  <a:pt x="77239" y="0"/>
                                  <a:pt x="0" y="77239"/>
                                  <a:pt x="0" y="172518"/>
                                </a:cubicBezTo>
                                <a:cubicBezTo>
                                  <a:pt x="0" y="176314"/>
                                  <a:pt x="0" y="179994"/>
                                  <a:pt x="0" y="184020"/>
                                </a:cubicBezTo>
                                <a:cubicBezTo>
                                  <a:pt x="85329" y="142491"/>
                                  <a:pt x="188167" y="177997"/>
                                  <a:pt x="229695" y="263326"/>
                                </a:cubicBezTo>
                                <a:cubicBezTo>
                                  <a:pt x="239547" y="283567"/>
                                  <a:pt x="245324" y="305546"/>
                                  <a:pt x="246701" y="328015"/>
                                </a:cubicBezTo>
                                <a:cubicBezTo>
                                  <a:pt x="332580" y="286747"/>
                                  <a:pt x="368745" y="183676"/>
                                  <a:pt x="327478" y="97797"/>
                                </a:cubicBezTo>
                                <a:cubicBezTo>
                                  <a:pt x="298837" y="38193"/>
                                  <a:pt x="238646" y="206"/>
                                  <a:pt x="172518" y="0"/>
                                </a:cubicBezTo>
                                <a:close/>
                                <a:moveTo>
                                  <a:pt x="287530" y="161017"/>
                                </a:moveTo>
                                <a:cubicBezTo>
                                  <a:pt x="281178" y="161017"/>
                                  <a:pt x="276029" y="155868"/>
                                  <a:pt x="276029" y="149516"/>
                                </a:cubicBezTo>
                                <a:cubicBezTo>
                                  <a:pt x="276029" y="105052"/>
                                  <a:pt x="239984" y="69007"/>
                                  <a:pt x="195521" y="69007"/>
                                </a:cubicBezTo>
                                <a:cubicBezTo>
                                  <a:pt x="189169" y="69007"/>
                                  <a:pt x="184020" y="63858"/>
                                  <a:pt x="184020" y="57506"/>
                                </a:cubicBezTo>
                                <a:cubicBezTo>
                                  <a:pt x="184020" y="51154"/>
                                  <a:pt x="189169" y="46005"/>
                                  <a:pt x="195521" y="46005"/>
                                </a:cubicBezTo>
                                <a:cubicBezTo>
                                  <a:pt x="252689" y="46005"/>
                                  <a:pt x="299032" y="92348"/>
                                  <a:pt x="299032" y="149516"/>
                                </a:cubicBezTo>
                                <a:cubicBezTo>
                                  <a:pt x="299032" y="155868"/>
                                  <a:pt x="293883" y="161017"/>
                                  <a:pt x="287530" y="16101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alpha val="90000"/>
                            </a:schemeClr>
                          </a:solidFill>
                          <a:ln w="1141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529837667" name="Freeform 6"/>
                        <wps:cNvSpPr/>
                        <wps:spPr>
                          <a:xfrm>
                            <a:off x="477223" y="490572"/>
                            <a:ext cx="299031" cy="299031"/>
                          </a:xfrm>
                          <a:custGeom>
                            <a:avLst/>
                            <a:gdLst>
                              <a:gd name="connsiteX0" fmla="*/ 149516 w 299031"/>
                              <a:gd name="connsiteY0" fmla="*/ 0 h 299031"/>
                              <a:gd name="connsiteX1" fmla="*/ 0 w 299031"/>
                              <a:gd name="connsiteY1" fmla="*/ 149516 h 299031"/>
                              <a:gd name="connsiteX2" fmla="*/ 149516 w 299031"/>
                              <a:gd name="connsiteY2" fmla="*/ 299032 h 299031"/>
                              <a:gd name="connsiteX3" fmla="*/ 299032 w 299031"/>
                              <a:gd name="connsiteY3" fmla="*/ 149516 h 299031"/>
                              <a:gd name="connsiteX4" fmla="*/ 149516 w 299031"/>
                              <a:gd name="connsiteY4" fmla="*/ 0 h 299031"/>
                              <a:gd name="connsiteX5" fmla="*/ 241526 w 299031"/>
                              <a:gd name="connsiteY5" fmla="*/ 138015 h 299031"/>
                              <a:gd name="connsiteX6" fmla="*/ 230024 w 299031"/>
                              <a:gd name="connsiteY6" fmla="*/ 126513 h 299031"/>
                              <a:gd name="connsiteX7" fmla="*/ 172518 w 299031"/>
                              <a:gd name="connsiteY7" fmla="*/ 69007 h 299031"/>
                              <a:gd name="connsiteX8" fmla="*/ 161017 w 299031"/>
                              <a:gd name="connsiteY8" fmla="*/ 57506 h 299031"/>
                              <a:gd name="connsiteX9" fmla="*/ 172518 w 299031"/>
                              <a:gd name="connsiteY9" fmla="*/ 46005 h 299031"/>
                              <a:gd name="connsiteX10" fmla="*/ 253027 w 299031"/>
                              <a:gd name="connsiteY10" fmla="*/ 126513 h 299031"/>
                              <a:gd name="connsiteX11" fmla="*/ 241526 w 299031"/>
                              <a:gd name="connsiteY11" fmla="*/ 138015 h 29903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</a:cxnLst>
                            <a:rect l="l" t="t" r="r" b="b"/>
                            <a:pathLst>
                              <a:path w="299031" h="299031">
                                <a:moveTo>
                                  <a:pt x="149516" y="0"/>
                                </a:moveTo>
                                <a:cubicBezTo>
                                  <a:pt x="66941" y="0"/>
                                  <a:pt x="0" y="66941"/>
                                  <a:pt x="0" y="149516"/>
                                </a:cubicBezTo>
                                <a:cubicBezTo>
                                  <a:pt x="0" y="232091"/>
                                  <a:pt x="66941" y="299032"/>
                                  <a:pt x="149516" y="299032"/>
                                </a:cubicBezTo>
                                <a:cubicBezTo>
                                  <a:pt x="232091" y="299032"/>
                                  <a:pt x="299032" y="232091"/>
                                  <a:pt x="299032" y="149516"/>
                                </a:cubicBezTo>
                                <a:cubicBezTo>
                                  <a:pt x="299032" y="66941"/>
                                  <a:pt x="232091" y="0"/>
                                  <a:pt x="149516" y="0"/>
                                </a:cubicBezTo>
                                <a:close/>
                                <a:moveTo>
                                  <a:pt x="241526" y="138015"/>
                                </a:moveTo>
                                <a:cubicBezTo>
                                  <a:pt x="235173" y="138015"/>
                                  <a:pt x="230024" y="132866"/>
                                  <a:pt x="230024" y="126513"/>
                                </a:cubicBezTo>
                                <a:cubicBezTo>
                                  <a:pt x="230024" y="94754"/>
                                  <a:pt x="204278" y="69007"/>
                                  <a:pt x="172518" y="69007"/>
                                </a:cubicBezTo>
                                <a:cubicBezTo>
                                  <a:pt x="166166" y="69007"/>
                                  <a:pt x="161017" y="63858"/>
                                  <a:pt x="161017" y="57506"/>
                                </a:cubicBezTo>
                                <a:cubicBezTo>
                                  <a:pt x="161017" y="51154"/>
                                  <a:pt x="166166" y="46005"/>
                                  <a:pt x="172518" y="46005"/>
                                </a:cubicBezTo>
                                <a:cubicBezTo>
                                  <a:pt x="216982" y="46005"/>
                                  <a:pt x="253027" y="82050"/>
                                  <a:pt x="253027" y="126513"/>
                                </a:cubicBezTo>
                                <a:cubicBezTo>
                                  <a:pt x="253027" y="132866"/>
                                  <a:pt x="247878" y="138015"/>
                                  <a:pt x="241526" y="13801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1141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19330616" name="Freeform 7"/>
                        <wps:cNvSpPr/>
                        <wps:spPr>
                          <a:xfrm>
                            <a:off x="0" y="660771"/>
                            <a:ext cx="207010" cy="207010"/>
                          </a:xfrm>
                          <a:custGeom>
                            <a:avLst/>
                            <a:gdLst>
                              <a:gd name="connsiteX0" fmla="*/ 103511 w 207021"/>
                              <a:gd name="connsiteY0" fmla="*/ 0 h 207021"/>
                              <a:gd name="connsiteX1" fmla="*/ 0 w 207021"/>
                              <a:gd name="connsiteY1" fmla="*/ 103511 h 207021"/>
                              <a:gd name="connsiteX2" fmla="*/ 103511 w 207021"/>
                              <a:gd name="connsiteY2" fmla="*/ 207022 h 207021"/>
                              <a:gd name="connsiteX3" fmla="*/ 207022 w 207021"/>
                              <a:gd name="connsiteY3" fmla="*/ 103511 h 207021"/>
                              <a:gd name="connsiteX4" fmla="*/ 103511 w 207021"/>
                              <a:gd name="connsiteY4" fmla="*/ 0 h 207021"/>
                              <a:gd name="connsiteX5" fmla="*/ 155266 w 207021"/>
                              <a:gd name="connsiteY5" fmla="*/ 97760 h 207021"/>
                              <a:gd name="connsiteX6" fmla="*/ 143765 w 207021"/>
                              <a:gd name="connsiteY6" fmla="*/ 86259 h 207021"/>
                              <a:gd name="connsiteX7" fmla="*/ 120763 w 207021"/>
                              <a:gd name="connsiteY7" fmla="*/ 63257 h 207021"/>
                              <a:gd name="connsiteX8" fmla="*/ 109262 w 207021"/>
                              <a:gd name="connsiteY8" fmla="*/ 51755 h 207021"/>
                              <a:gd name="connsiteX9" fmla="*/ 120763 w 207021"/>
                              <a:gd name="connsiteY9" fmla="*/ 40254 h 207021"/>
                              <a:gd name="connsiteX10" fmla="*/ 166768 w 207021"/>
                              <a:gd name="connsiteY10" fmla="*/ 86259 h 207021"/>
                              <a:gd name="connsiteX11" fmla="*/ 155266 w 207021"/>
                              <a:gd name="connsiteY11" fmla="*/ 97760 h 20702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</a:cxnLst>
                            <a:rect l="l" t="t" r="r" b="b"/>
                            <a:pathLst>
                              <a:path w="207021" h="207021">
                                <a:moveTo>
                                  <a:pt x="103511" y="0"/>
                                </a:moveTo>
                                <a:cubicBezTo>
                                  <a:pt x="46343" y="0"/>
                                  <a:pt x="0" y="46343"/>
                                  <a:pt x="0" y="103511"/>
                                </a:cubicBezTo>
                                <a:cubicBezTo>
                                  <a:pt x="0" y="160679"/>
                                  <a:pt x="46343" y="207022"/>
                                  <a:pt x="103511" y="207022"/>
                                </a:cubicBezTo>
                                <a:cubicBezTo>
                                  <a:pt x="160679" y="207022"/>
                                  <a:pt x="207022" y="160679"/>
                                  <a:pt x="207022" y="103511"/>
                                </a:cubicBezTo>
                                <a:cubicBezTo>
                                  <a:pt x="207022" y="46343"/>
                                  <a:pt x="160679" y="0"/>
                                  <a:pt x="103511" y="0"/>
                                </a:cubicBezTo>
                                <a:close/>
                                <a:moveTo>
                                  <a:pt x="155266" y="97760"/>
                                </a:moveTo>
                                <a:cubicBezTo>
                                  <a:pt x="148914" y="97760"/>
                                  <a:pt x="143765" y="92611"/>
                                  <a:pt x="143765" y="86259"/>
                                </a:cubicBezTo>
                                <a:cubicBezTo>
                                  <a:pt x="143765" y="73555"/>
                                  <a:pt x="133467" y="63257"/>
                                  <a:pt x="120763" y="63257"/>
                                </a:cubicBezTo>
                                <a:cubicBezTo>
                                  <a:pt x="114411" y="63257"/>
                                  <a:pt x="109262" y="58108"/>
                                  <a:pt x="109262" y="51755"/>
                                </a:cubicBezTo>
                                <a:cubicBezTo>
                                  <a:pt x="109262" y="45403"/>
                                  <a:pt x="114411" y="40254"/>
                                  <a:pt x="120763" y="40254"/>
                                </a:cubicBezTo>
                                <a:cubicBezTo>
                                  <a:pt x="146170" y="40254"/>
                                  <a:pt x="166768" y="60852"/>
                                  <a:pt x="166768" y="86259"/>
                                </a:cubicBezTo>
                                <a:cubicBezTo>
                                  <a:pt x="166768" y="92611"/>
                                  <a:pt x="161619" y="97760"/>
                                  <a:pt x="155266" y="97760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9000">
                                <a:schemeClr val="bg1">
                                  <a:alpha val="75000"/>
                                </a:schemeClr>
                              </a:gs>
                              <a:gs pos="78000">
                                <a:schemeClr val="bg1"/>
                              </a:gs>
                            </a:gsLst>
                            <a:lin ang="5400000" scaled="1"/>
                          </a:gradFill>
                          <a:ln w="1141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97294206" name="Freeform 8"/>
                        <wps:cNvSpPr/>
                        <wps:spPr>
                          <a:xfrm>
                            <a:off x="844318" y="744201"/>
                            <a:ext cx="230024" cy="230024"/>
                          </a:xfrm>
                          <a:custGeom>
                            <a:avLst/>
                            <a:gdLst>
                              <a:gd name="connsiteX0" fmla="*/ 115012 w 230024"/>
                              <a:gd name="connsiteY0" fmla="*/ 0 h 230024"/>
                              <a:gd name="connsiteX1" fmla="*/ 0 w 230024"/>
                              <a:gd name="connsiteY1" fmla="*/ 115012 h 230024"/>
                              <a:gd name="connsiteX2" fmla="*/ 115012 w 230024"/>
                              <a:gd name="connsiteY2" fmla="*/ 230024 h 230024"/>
                              <a:gd name="connsiteX3" fmla="*/ 230024 w 230024"/>
                              <a:gd name="connsiteY3" fmla="*/ 115012 h 230024"/>
                              <a:gd name="connsiteX4" fmla="*/ 115012 w 230024"/>
                              <a:gd name="connsiteY4" fmla="*/ 0 h 230024"/>
                              <a:gd name="connsiteX5" fmla="*/ 172518 w 230024"/>
                              <a:gd name="connsiteY5" fmla="*/ 111217 h 230024"/>
                              <a:gd name="connsiteX6" fmla="*/ 159062 w 230024"/>
                              <a:gd name="connsiteY6" fmla="*/ 97760 h 230024"/>
                              <a:gd name="connsiteX7" fmla="*/ 132264 w 230024"/>
                              <a:gd name="connsiteY7" fmla="*/ 70963 h 230024"/>
                              <a:gd name="connsiteX8" fmla="*/ 118808 w 230024"/>
                              <a:gd name="connsiteY8" fmla="*/ 57506 h 230024"/>
                              <a:gd name="connsiteX9" fmla="*/ 132264 w 230024"/>
                              <a:gd name="connsiteY9" fmla="*/ 44050 h 230024"/>
                              <a:gd name="connsiteX10" fmla="*/ 185975 w 230024"/>
                              <a:gd name="connsiteY10" fmla="*/ 97760 h 230024"/>
                              <a:gd name="connsiteX11" fmla="*/ 172518 w 230024"/>
                              <a:gd name="connsiteY11" fmla="*/ 111217 h 2300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</a:cxnLst>
                            <a:rect l="l" t="t" r="r" b="b"/>
                            <a:pathLst>
                              <a:path w="230024" h="230024">
                                <a:moveTo>
                                  <a:pt x="115012" y="0"/>
                                </a:moveTo>
                                <a:cubicBezTo>
                                  <a:pt x="51492" y="0"/>
                                  <a:pt x="0" y="51492"/>
                                  <a:pt x="0" y="115012"/>
                                </a:cubicBezTo>
                                <a:cubicBezTo>
                                  <a:pt x="0" y="178532"/>
                                  <a:pt x="51492" y="230024"/>
                                  <a:pt x="115012" y="230024"/>
                                </a:cubicBezTo>
                                <a:cubicBezTo>
                                  <a:pt x="178532" y="230024"/>
                                  <a:pt x="230024" y="178532"/>
                                  <a:pt x="230024" y="115012"/>
                                </a:cubicBezTo>
                                <a:cubicBezTo>
                                  <a:pt x="230024" y="51492"/>
                                  <a:pt x="178532" y="0"/>
                                  <a:pt x="115012" y="0"/>
                                </a:cubicBezTo>
                                <a:close/>
                                <a:moveTo>
                                  <a:pt x="172518" y="111217"/>
                                </a:moveTo>
                                <a:cubicBezTo>
                                  <a:pt x="165113" y="111155"/>
                                  <a:pt x="159124" y="105166"/>
                                  <a:pt x="159062" y="97760"/>
                                </a:cubicBezTo>
                                <a:cubicBezTo>
                                  <a:pt x="159062" y="82961"/>
                                  <a:pt x="147064" y="70963"/>
                                  <a:pt x="132264" y="70963"/>
                                </a:cubicBezTo>
                                <a:cubicBezTo>
                                  <a:pt x="124832" y="70963"/>
                                  <a:pt x="118808" y="64938"/>
                                  <a:pt x="118808" y="57506"/>
                                </a:cubicBezTo>
                                <a:cubicBezTo>
                                  <a:pt x="118808" y="50074"/>
                                  <a:pt x="124832" y="44050"/>
                                  <a:pt x="132264" y="44050"/>
                                </a:cubicBezTo>
                                <a:cubicBezTo>
                                  <a:pt x="161901" y="44113"/>
                                  <a:pt x="185911" y="68123"/>
                                  <a:pt x="185975" y="97760"/>
                                </a:cubicBezTo>
                                <a:cubicBezTo>
                                  <a:pt x="185913" y="105166"/>
                                  <a:pt x="179924" y="111155"/>
                                  <a:pt x="172518" y="11121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1141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71544252" name="Freeform 9"/>
                        <wps:cNvSpPr/>
                        <wps:spPr>
                          <a:xfrm>
                            <a:off x="901051" y="0"/>
                            <a:ext cx="165735" cy="165735"/>
                          </a:xfrm>
                          <a:custGeom>
                            <a:avLst/>
                            <a:gdLst>
                              <a:gd name="connsiteX0" fmla="*/ 166078 w 166077"/>
                              <a:gd name="connsiteY0" fmla="*/ 83039 h 166077"/>
                              <a:gd name="connsiteX1" fmla="*/ 83039 w 166077"/>
                              <a:gd name="connsiteY1" fmla="*/ 166078 h 166077"/>
                              <a:gd name="connsiteX2" fmla="*/ 0 w 166077"/>
                              <a:gd name="connsiteY2" fmla="*/ 83039 h 166077"/>
                              <a:gd name="connsiteX3" fmla="*/ 83039 w 166077"/>
                              <a:gd name="connsiteY3" fmla="*/ 0 h 166077"/>
                              <a:gd name="connsiteX4" fmla="*/ 166078 w 166077"/>
                              <a:gd name="connsiteY4" fmla="*/ 83039 h 16607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66077" h="166077">
                                <a:moveTo>
                                  <a:pt x="166078" y="83039"/>
                                </a:moveTo>
                                <a:cubicBezTo>
                                  <a:pt x="166078" y="128900"/>
                                  <a:pt x="128900" y="166078"/>
                                  <a:pt x="83039" y="166078"/>
                                </a:cubicBezTo>
                                <a:cubicBezTo>
                                  <a:pt x="37178" y="166078"/>
                                  <a:pt x="0" y="128900"/>
                                  <a:pt x="0" y="83039"/>
                                </a:cubicBezTo>
                                <a:cubicBezTo>
                                  <a:pt x="0" y="37178"/>
                                  <a:pt x="37178" y="0"/>
                                  <a:pt x="83039" y="0"/>
                                </a:cubicBezTo>
                                <a:cubicBezTo>
                                  <a:pt x="128900" y="0"/>
                                  <a:pt x="166078" y="37178"/>
                                  <a:pt x="166078" y="8303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alpha val="75000"/>
                            </a:schemeClr>
                          </a:solidFill>
                          <a:ln w="1141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48175650" name="Freeform 10"/>
                        <wps:cNvSpPr/>
                        <wps:spPr>
                          <a:xfrm>
                            <a:off x="664108" y="1254797"/>
                            <a:ext cx="184019" cy="184019"/>
                          </a:xfrm>
                          <a:custGeom>
                            <a:avLst/>
                            <a:gdLst>
                              <a:gd name="connsiteX0" fmla="*/ 184020 w 184019"/>
                              <a:gd name="connsiteY0" fmla="*/ 92010 h 184019"/>
                              <a:gd name="connsiteX1" fmla="*/ 92010 w 184019"/>
                              <a:gd name="connsiteY1" fmla="*/ 184020 h 184019"/>
                              <a:gd name="connsiteX2" fmla="*/ 0 w 184019"/>
                              <a:gd name="connsiteY2" fmla="*/ 92010 h 184019"/>
                              <a:gd name="connsiteX3" fmla="*/ 92010 w 184019"/>
                              <a:gd name="connsiteY3" fmla="*/ 0 h 184019"/>
                              <a:gd name="connsiteX4" fmla="*/ 184020 w 184019"/>
                              <a:gd name="connsiteY4" fmla="*/ 92010 h 18401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84019" h="184019">
                                <a:moveTo>
                                  <a:pt x="184020" y="92010"/>
                                </a:moveTo>
                                <a:cubicBezTo>
                                  <a:pt x="184020" y="142825"/>
                                  <a:pt x="142825" y="184020"/>
                                  <a:pt x="92010" y="184020"/>
                                </a:cubicBezTo>
                                <a:cubicBezTo>
                                  <a:pt x="41194" y="184020"/>
                                  <a:pt x="0" y="142825"/>
                                  <a:pt x="0" y="92010"/>
                                </a:cubicBezTo>
                                <a:cubicBezTo>
                                  <a:pt x="0" y="41194"/>
                                  <a:pt x="41194" y="0"/>
                                  <a:pt x="92010" y="0"/>
                                </a:cubicBezTo>
                                <a:cubicBezTo>
                                  <a:pt x="142825" y="0"/>
                                  <a:pt x="184020" y="41194"/>
                                  <a:pt x="184020" y="92010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9000">
                                <a:schemeClr val="bg1">
                                  <a:alpha val="75000"/>
                                </a:schemeClr>
                              </a:gs>
                              <a:gs pos="78000">
                                <a:schemeClr val="bg1"/>
                              </a:gs>
                            </a:gsLst>
                            <a:lin ang="5400000" scaled="1"/>
                          </a:gradFill>
                          <a:ln w="1141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94811466" name="Freeform 11"/>
                        <wps:cNvSpPr/>
                        <wps:spPr>
                          <a:xfrm>
                            <a:off x="433839" y="63407"/>
                            <a:ext cx="142875" cy="142875"/>
                          </a:xfrm>
                          <a:custGeom>
                            <a:avLst/>
                            <a:gdLst>
                              <a:gd name="connsiteX0" fmla="*/ 143075 w 143075"/>
                              <a:gd name="connsiteY0" fmla="*/ 71538 h 143075"/>
                              <a:gd name="connsiteX1" fmla="*/ 71538 w 143075"/>
                              <a:gd name="connsiteY1" fmla="*/ 143075 h 143075"/>
                              <a:gd name="connsiteX2" fmla="*/ 0 w 143075"/>
                              <a:gd name="connsiteY2" fmla="*/ 71538 h 143075"/>
                              <a:gd name="connsiteX3" fmla="*/ 71538 w 143075"/>
                              <a:gd name="connsiteY3" fmla="*/ 0 h 143075"/>
                              <a:gd name="connsiteX4" fmla="*/ 143075 w 143075"/>
                              <a:gd name="connsiteY4" fmla="*/ 71538 h 1430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3075" h="143075">
                                <a:moveTo>
                                  <a:pt x="143075" y="71538"/>
                                </a:moveTo>
                                <a:cubicBezTo>
                                  <a:pt x="143075" y="111047"/>
                                  <a:pt x="111047" y="143075"/>
                                  <a:pt x="71538" y="143075"/>
                                </a:cubicBezTo>
                                <a:cubicBezTo>
                                  <a:pt x="32028" y="143075"/>
                                  <a:pt x="0" y="111047"/>
                                  <a:pt x="0" y="71538"/>
                                </a:cubicBezTo>
                                <a:cubicBezTo>
                                  <a:pt x="0" y="32028"/>
                                  <a:pt x="32028" y="0"/>
                                  <a:pt x="71538" y="0"/>
                                </a:cubicBezTo>
                                <a:cubicBezTo>
                                  <a:pt x="111047" y="0"/>
                                  <a:pt x="143075" y="32028"/>
                                  <a:pt x="143075" y="7153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alpha val="90000"/>
                            </a:schemeClr>
                          </a:solidFill>
                          <a:ln w="1141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306805434" name="Freeform 12"/>
                        <wps:cNvSpPr/>
                        <wps:spPr>
                          <a:xfrm>
                            <a:off x="110128" y="193559"/>
                            <a:ext cx="68580" cy="68580"/>
                          </a:xfrm>
                          <a:custGeom>
                            <a:avLst/>
                            <a:gdLst>
                              <a:gd name="connsiteX0" fmla="*/ 69007 w 69007"/>
                              <a:gd name="connsiteY0" fmla="*/ 34504 h 69007"/>
                              <a:gd name="connsiteX1" fmla="*/ 34504 w 69007"/>
                              <a:gd name="connsiteY1" fmla="*/ 69007 h 69007"/>
                              <a:gd name="connsiteX2" fmla="*/ 0 w 69007"/>
                              <a:gd name="connsiteY2" fmla="*/ 34504 h 69007"/>
                              <a:gd name="connsiteX3" fmla="*/ 34504 w 69007"/>
                              <a:gd name="connsiteY3" fmla="*/ 0 h 69007"/>
                              <a:gd name="connsiteX4" fmla="*/ 69007 w 69007"/>
                              <a:gd name="connsiteY4" fmla="*/ 34504 h 6900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69007" h="69007">
                                <a:moveTo>
                                  <a:pt x="69007" y="34504"/>
                                </a:moveTo>
                                <a:cubicBezTo>
                                  <a:pt x="69007" y="53560"/>
                                  <a:pt x="53560" y="69007"/>
                                  <a:pt x="34504" y="69007"/>
                                </a:cubicBezTo>
                                <a:cubicBezTo>
                                  <a:pt x="15448" y="69007"/>
                                  <a:pt x="0" y="53560"/>
                                  <a:pt x="0" y="34504"/>
                                </a:cubicBezTo>
                                <a:cubicBezTo>
                                  <a:pt x="0" y="15448"/>
                                  <a:pt x="15448" y="0"/>
                                  <a:pt x="34504" y="0"/>
                                </a:cubicBezTo>
                                <a:cubicBezTo>
                                  <a:pt x="53560" y="0"/>
                                  <a:pt x="69007" y="15448"/>
                                  <a:pt x="69007" y="3450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1141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999789665" name="Freeform 13"/>
                        <wps:cNvSpPr/>
                        <wps:spPr>
                          <a:xfrm>
                            <a:off x="964458" y="607375"/>
                            <a:ext cx="69007" cy="69007"/>
                          </a:xfrm>
                          <a:custGeom>
                            <a:avLst/>
                            <a:gdLst>
                              <a:gd name="connsiteX0" fmla="*/ 69007 w 69007"/>
                              <a:gd name="connsiteY0" fmla="*/ 34504 h 69007"/>
                              <a:gd name="connsiteX1" fmla="*/ 34504 w 69007"/>
                              <a:gd name="connsiteY1" fmla="*/ 69007 h 69007"/>
                              <a:gd name="connsiteX2" fmla="*/ 0 w 69007"/>
                              <a:gd name="connsiteY2" fmla="*/ 34504 h 69007"/>
                              <a:gd name="connsiteX3" fmla="*/ 34504 w 69007"/>
                              <a:gd name="connsiteY3" fmla="*/ 0 h 69007"/>
                              <a:gd name="connsiteX4" fmla="*/ 69007 w 69007"/>
                              <a:gd name="connsiteY4" fmla="*/ 34504 h 6900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69007" h="69007">
                                <a:moveTo>
                                  <a:pt x="69007" y="34504"/>
                                </a:moveTo>
                                <a:cubicBezTo>
                                  <a:pt x="69007" y="53559"/>
                                  <a:pt x="53559" y="69007"/>
                                  <a:pt x="34504" y="69007"/>
                                </a:cubicBezTo>
                                <a:cubicBezTo>
                                  <a:pt x="15448" y="69007"/>
                                  <a:pt x="0" y="53559"/>
                                  <a:pt x="0" y="34504"/>
                                </a:cubicBezTo>
                                <a:cubicBezTo>
                                  <a:pt x="0" y="15448"/>
                                  <a:pt x="15448" y="0"/>
                                  <a:pt x="34504" y="0"/>
                                </a:cubicBezTo>
                                <a:cubicBezTo>
                                  <a:pt x="53559" y="0"/>
                                  <a:pt x="69007" y="15448"/>
                                  <a:pt x="69007" y="3450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1141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542188452" name="Freeform 14"/>
                        <wps:cNvSpPr/>
                        <wps:spPr>
                          <a:xfrm>
                            <a:off x="507258" y="861004"/>
                            <a:ext cx="69007" cy="69007"/>
                          </a:xfrm>
                          <a:custGeom>
                            <a:avLst/>
                            <a:gdLst>
                              <a:gd name="connsiteX0" fmla="*/ 69007 w 69007"/>
                              <a:gd name="connsiteY0" fmla="*/ 34504 h 69007"/>
                              <a:gd name="connsiteX1" fmla="*/ 34504 w 69007"/>
                              <a:gd name="connsiteY1" fmla="*/ 69007 h 69007"/>
                              <a:gd name="connsiteX2" fmla="*/ 0 w 69007"/>
                              <a:gd name="connsiteY2" fmla="*/ 34504 h 69007"/>
                              <a:gd name="connsiteX3" fmla="*/ 34504 w 69007"/>
                              <a:gd name="connsiteY3" fmla="*/ 0 h 69007"/>
                              <a:gd name="connsiteX4" fmla="*/ 69007 w 69007"/>
                              <a:gd name="connsiteY4" fmla="*/ 34504 h 6900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69007" h="69007">
                                <a:moveTo>
                                  <a:pt x="69007" y="34504"/>
                                </a:moveTo>
                                <a:cubicBezTo>
                                  <a:pt x="69007" y="53559"/>
                                  <a:pt x="53559" y="69007"/>
                                  <a:pt x="34504" y="69007"/>
                                </a:cubicBezTo>
                                <a:cubicBezTo>
                                  <a:pt x="15448" y="69007"/>
                                  <a:pt x="0" y="53559"/>
                                  <a:pt x="0" y="34504"/>
                                </a:cubicBezTo>
                                <a:cubicBezTo>
                                  <a:pt x="0" y="15448"/>
                                  <a:pt x="15448" y="0"/>
                                  <a:pt x="34504" y="0"/>
                                </a:cubicBezTo>
                                <a:cubicBezTo>
                                  <a:pt x="53559" y="0"/>
                                  <a:pt x="69007" y="15448"/>
                                  <a:pt x="69007" y="3450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1141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522903444" name="Freeform 9"/>
                        <wps:cNvSpPr/>
                        <wps:spPr>
                          <a:xfrm>
                            <a:off x="774236" y="1208076"/>
                            <a:ext cx="120480" cy="120480"/>
                          </a:xfrm>
                          <a:custGeom>
                            <a:avLst/>
                            <a:gdLst>
                              <a:gd name="connsiteX0" fmla="*/ 166078 w 166077"/>
                              <a:gd name="connsiteY0" fmla="*/ 83039 h 166077"/>
                              <a:gd name="connsiteX1" fmla="*/ 83039 w 166077"/>
                              <a:gd name="connsiteY1" fmla="*/ 166078 h 166077"/>
                              <a:gd name="connsiteX2" fmla="*/ 0 w 166077"/>
                              <a:gd name="connsiteY2" fmla="*/ 83039 h 166077"/>
                              <a:gd name="connsiteX3" fmla="*/ 83039 w 166077"/>
                              <a:gd name="connsiteY3" fmla="*/ 0 h 166077"/>
                              <a:gd name="connsiteX4" fmla="*/ 166078 w 166077"/>
                              <a:gd name="connsiteY4" fmla="*/ 83039 h 16607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66077" h="166077">
                                <a:moveTo>
                                  <a:pt x="166078" y="83039"/>
                                </a:moveTo>
                                <a:cubicBezTo>
                                  <a:pt x="166078" y="128900"/>
                                  <a:pt x="128900" y="166078"/>
                                  <a:pt x="83039" y="166078"/>
                                </a:cubicBezTo>
                                <a:cubicBezTo>
                                  <a:pt x="37178" y="166078"/>
                                  <a:pt x="0" y="128900"/>
                                  <a:pt x="0" y="83039"/>
                                </a:cubicBezTo>
                                <a:cubicBezTo>
                                  <a:pt x="0" y="37178"/>
                                  <a:pt x="37178" y="0"/>
                                  <a:pt x="83039" y="0"/>
                                </a:cubicBezTo>
                                <a:cubicBezTo>
                                  <a:pt x="128900" y="0"/>
                                  <a:pt x="166078" y="37178"/>
                                  <a:pt x="166078" y="8303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alpha val="75000"/>
                            </a:schemeClr>
                          </a:solidFill>
                          <a:ln w="1141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7226138" name="Freeform 9"/>
                        <wps:cNvSpPr/>
                        <wps:spPr>
                          <a:xfrm>
                            <a:off x="1124645" y="347071"/>
                            <a:ext cx="189994" cy="189994"/>
                          </a:xfrm>
                          <a:custGeom>
                            <a:avLst/>
                            <a:gdLst>
                              <a:gd name="connsiteX0" fmla="*/ 166078 w 166077"/>
                              <a:gd name="connsiteY0" fmla="*/ 83039 h 166077"/>
                              <a:gd name="connsiteX1" fmla="*/ 83039 w 166077"/>
                              <a:gd name="connsiteY1" fmla="*/ 166078 h 166077"/>
                              <a:gd name="connsiteX2" fmla="*/ 0 w 166077"/>
                              <a:gd name="connsiteY2" fmla="*/ 83039 h 166077"/>
                              <a:gd name="connsiteX3" fmla="*/ 83039 w 166077"/>
                              <a:gd name="connsiteY3" fmla="*/ 0 h 166077"/>
                              <a:gd name="connsiteX4" fmla="*/ 166078 w 166077"/>
                              <a:gd name="connsiteY4" fmla="*/ 83039 h 16607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66077" h="166077">
                                <a:moveTo>
                                  <a:pt x="166078" y="83039"/>
                                </a:moveTo>
                                <a:cubicBezTo>
                                  <a:pt x="166078" y="128900"/>
                                  <a:pt x="128900" y="166078"/>
                                  <a:pt x="83039" y="166078"/>
                                </a:cubicBezTo>
                                <a:cubicBezTo>
                                  <a:pt x="37178" y="166078"/>
                                  <a:pt x="0" y="128900"/>
                                  <a:pt x="0" y="83039"/>
                                </a:cubicBezTo>
                                <a:cubicBezTo>
                                  <a:pt x="0" y="37178"/>
                                  <a:pt x="37178" y="0"/>
                                  <a:pt x="83039" y="0"/>
                                </a:cubicBezTo>
                                <a:cubicBezTo>
                                  <a:pt x="128900" y="0"/>
                                  <a:pt x="166078" y="37178"/>
                                  <a:pt x="166078" y="8303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alpha val="75000"/>
                            </a:schemeClr>
                          </a:solidFill>
                          <a:ln w="1141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6" o:spid="_x0000_s1026" o:spt="203" style="position:absolute;left:0pt;margin-left:622.2pt;margin-top:18.65pt;height:113.3pt;width:103.5pt;z-index:251709440;mso-width-relative:page;mso-height-relative:page;" coordsize="1314639,1438816" o:gfxdata="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">
                <o:lock v:ext="edit" aspectratio="f"/>
                <v:shape id="Freeform 5" o:spid="_x0000_s1026" o:spt="100" style="position:absolute;left:550642;top:303687;height:328014;width:344538;v-text-anchor:middle;" fillcolor="#FFFFFF [3212]" filled="t" stroked="f" coordsize="344538,328014" o:gfxdata="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GBt&#10;kDbCAAAA4wAAAA8AAAAAAAAAAQAgAAAAIgAAAGRycy9kb3ducmV2LnhtbFBLAQIUABQAAAAIAIdO&#10;4kAzLwWeOwAAADkAAAAQAAAAAAAAAAEAIAAAABEBAABkcnMvc2hhcGV4bWwueG1sUEsFBgAAAAAG&#10;AAYAWwEAALsDAAAAAA==&#10;" path="m172518,0c77239,0,0,77239,0,172518c0,176314,0,179994,0,184020c85329,142491,188167,177997,229695,263326c239547,283567,245324,305546,246701,328015c332580,286747,368745,183676,327478,97797c298837,38193,238646,206,172518,0xm287530,161017c281178,161017,276029,155868,276029,149516c276029,105052,239984,69007,195521,69007c189169,69007,184020,63858,184020,57506c184020,51154,189169,46005,195521,46005c252689,46005,299032,92348,299032,149516c299032,155868,293883,161017,287530,161017xe">
                  <v:path o:connectlocs="172518,0;0,172518;0,184020;229695,263326;246701,328015;327478,97797;172518,0;287530,161017;276029,149516;195521,69007;184020,57506;195521,46005;299032,149516;287530,161017" o:connectangles="0,0,0,0,0,0,0,0,0,0,0,0,0,0"/>
                  <v:fill on="t" opacity="58982f" focussize="0,0"/>
                  <v:stroke on="f" weight="0.898425196850394pt" joinstyle="miter"/>
                  <v:imagedata o:title=""/>
                  <o:lock v:ext="edit" aspectratio="f"/>
                </v:shape>
                <v:shape id="Freeform 6" o:spid="_x0000_s1026" o:spt="100" style="position:absolute;left:477223;top:490572;height:299031;width:299031;v-text-anchor:middle;" fillcolor="#FFFFFF [3212]" filled="t" stroked="f" coordsize="299031,299031" o:gfxdata="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hCNu&#10;lcEAAADjAAAADwAAAAAAAAABACAAAAAiAAAAZHJzL2Rvd25yZXYueG1sUEsBAhQAFAAAAAgAh07i&#10;QDMvBZ47AAAAOQAAABAAAAAAAAAAAQAgAAAAEAEAAGRycy9zaGFwZXhtbC54bWxQSwUGAAAAAAYA&#10;BgBbAQAAugMAAAAA&#10;" path="m149516,0c66941,0,0,66941,0,149516c0,232091,66941,299032,149516,299032c232091,299032,299032,232091,299032,149516c299032,66941,232091,0,149516,0xm241526,138015c235173,138015,230024,132866,230024,126513c230024,94754,204278,69007,172518,69007c166166,69007,161017,63858,161017,57506c161017,51154,166166,46005,172518,46005c216982,46005,253027,82050,253027,126513c253027,132866,247878,138015,241526,138015xe">
                  <v:path o:connectlocs="149516,0;0,149516;149516,299032;299032,149516;149516,0;241526,138015;230024,126513;172518,69007;161017,57506;172518,46005;253027,126513;241526,138015" o:connectangles="0,0,0,0,0,0,0,0,0,0,0,0"/>
                  <v:fill on="t" focussize="0,0"/>
                  <v:stroke on="f" weight="0.898425196850394pt" joinstyle="miter"/>
                  <v:imagedata o:title=""/>
                  <o:lock v:ext="edit" aspectratio="f"/>
                </v:shape>
                <v:shape id="Freeform 7" o:spid="_x0000_s1026" o:spt="100" style="position:absolute;left:0;top:660771;height:207010;width:207010;v-text-anchor:middle;" fillcolor="#FFFFFF [3212]" filled="t" stroked="f" coordsize="207021,207021" o:gfxdata="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5/0pa8QAAADiAAAADwAAAAAAAAABACAAAAAiAAAAZHJzL2Rvd25yZXYueG1sUEsBAhQAFAAAAAgA&#10;h07iQDMvBZ47AAAAOQAAABAAAAAAAAAAAQAgAAAAEwEAAGRycy9zaGFwZXhtbC54bWxQSwUGAAAA&#10;AAYABgBbAQAAvQMAAAAA&#10;" path="m103511,0c46343,0,0,46343,0,103511c0,160679,46343,207022,103511,207022c160679,207022,207022,160679,207022,103511c207022,46343,160679,0,103511,0xm155266,97760c148914,97760,143765,92611,143765,86259c143765,73555,133467,63257,120763,63257c114411,63257,109262,58108,109262,51755c109262,45403,114411,40254,120763,40254c146170,40254,166768,60852,166768,86259c166768,92611,161619,97760,155266,97760xe">
                  <v:path o:connectlocs="103505,0;0,103505;103505,207010;207010,103505;103505,0;155257,97754;143757,86254;120756,63253;109256,51752;120756,40251;166759,86254;155257,97754" o:connectangles="0,0,0,0,0,0,0,0,0,0,0,0"/>
                  <v:fill type="gradient" on="t" color2="#FFFFFF [3212]" opacity="49152f" focus="100%" focussize="0,0" rotate="t"/>
                  <v:stroke on="f" weight="0.898425196850394pt" joinstyle="miter"/>
                  <v:imagedata o:title=""/>
                  <o:lock v:ext="edit" aspectratio="f"/>
                </v:shape>
                <v:shape id="Freeform 8" o:spid="_x0000_s1026" o:spt="100" style="position:absolute;left:844318;top:744201;height:230024;width:230024;v-text-anchor:middle;" fillcolor="#FFFFFF [3212]" filled="t" stroked="f" coordsize="230024,230024" o:gfxdata="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Jfd93/FAAAA4gAAAA8AAAAAAAAAAQAgAAAAIgAAAGRycy9kb3ducmV2LnhtbFBLAQIUABQAAAAI&#10;AIdO4kAzLwWeOwAAADkAAAAQAAAAAAAAAAEAIAAAABQBAABkcnMvc2hhcGV4bWwueG1sUEsFBgAA&#10;AAAGAAYAWwEAAL4DAAAAAA==&#10;" path="m115012,0c51492,0,0,51492,0,115012c0,178532,51492,230024,115012,230024c178532,230024,230024,178532,230024,115012c230024,51492,178532,0,115012,0xm172518,111217c165113,111155,159124,105166,159062,97760c159062,82961,147064,70963,132264,70963c124832,70963,118808,64938,118808,57506c118808,50074,124832,44050,132264,44050c161901,44113,185911,68123,185975,97760c185913,105166,179924,111155,172518,111217xe">
                  <v:path o:connectlocs="115012,0;0,115012;115012,230024;230024,115012;115012,0;172518,111217;159062,97760;132264,70963;118808,57506;132264,44050;185975,97760;172518,111217" o:connectangles="0,0,0,0,0,0,0,0,0,0,0,0"/>
                  <v:fill on="t" focussize="0,0"/>
                  <v:stroke on="f" weight="0.898425196850394pt" joinstyle="miter"/>
                  <v:imagedata o:title=""/>
                  <o:lock v:ext="edit" aspectratio="f"/>
                </v:shape>
                <v:shape id="Freeform 9" o:spid="_x0000_s1026" o:spt="100" style="position:absolute;left:901051;top:0;height:165735;width:165735;v-text-anchor:middle;" fillcolor="#FFFFFF [3212]" filled="t" stroked="f" coordsize="166077,166077" o:gfxdata="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Dj&#10;sX1awwAAAOIAAAAPAAAAAAAAAAEAIAAAACIAAABkcnMvZG93bnJldi54bWxQSwECFAAUAAAACACH&#10;TuJAMy8FnjsAAAA5AAAAEAAAAAAAAAABACAAAAASAQAAZHJzL3NoYXBleG1sLnhtbFBLBQYAAAAA&#10;BgAGAFsBAAC8AwAAAAA=&#10;" path="m166078,83039c166078,128900,128900,166078,83039,166078c37178,166078,0,128900,0,83039c0,37178,37178,0,83039,0c128900,0,166078,37178,166078,83039xe">
                  <v:path o:connectlocs="165735,82867;82867,165735;0,82867;82867,0;165735,82867" o:connectangles="0,0,0,0,0"/>
                  <v:fill on="t" opacity="49152f" focussize="0,0"/>
                  <v:stroke on="f" weight="0.898425196850394pt" joinstyle="miter"/>
                  <v:imagedata o:title=""/>
                  <o:lock v:ext="edit" aspectratio="f"/>
                </v:shape>
                <v:shape id="Freeform 10" o:spid="_x0000_s1026" o:spt="100" style="position:absolute;left:664108;top:1254797;height:184019;width:184019;v-text-anchor:middle;" fillcolor="#FFFFFF [3212]" filled="t" stroked="f" coordsize="184019,184019" o:gfxdata="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0rns&#10;qcEAAADiAAAADwAAAAAAAAABACAAAAAiAAAAZHJzL2Rvd25yZXYueG1sUEsBAhQAFAAAAAgAh07i&#10;QDMvBZ47AAAAOQAAABAAAAAAAAAAAQAgAAAAEAEAAGRycy9zaGFwZXhtbC54bWxQSwUGAAAAAAYA&#10;BgBbAQAAugMAAAAA&#10;" path="m184020,92010c184020,142825,142825,184020,92010,184020c41194,184020,0,142825,0,92010c0,41194,41194,0,92010,0c142825,0,184020,41194,184020,92010xe">
                  <v:path o:connectlocs="184020,92010;92010,184020;0,92010;92010,0;184020,92010" o:connectangles="0,0,0,0,0"/>
                  <v:fill type="gradient" on="t" color2="#FFFFFF [3212]" opacity="49152f" focus="100%" focussize="0,0" rotate="t"/>
                  <v:stroke on="f" weight="0.898425196850394pt" joinstyle="miter"/>
                  <v:imagedata o:title=""/>
                  <o:lock v:ext="edit" aspectratio="f"/>
                </v:shape>
                <v:shape id="Freeform 11" o:spid="_x0000_s1026" o:spt="100" style="position:absolute;left:433839;top:63407;height:142875;width:142875;v-text-anchor:middle;" fillcolor="#FFFFFF [3212]" filled="t" stroked="f" coordsize="143075,143075" o:gfxdata="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B4l&#10;8cnCAAAA4gAAAA8AAAAAAAAAAQAgAAAAIgAAAGRycy9kb3ducmV2LnhtbFBLAQIUABQAAAAIAIdO&#10;4kAzLwWeOwAAADkAAAAQAAAAAAAAAAEAIAAAABEBAABkcnMvc2hhcGV4bWwueG1sUEsFBgAAAAAG&#10;AAYAWwEAALsDAAAAAA==&#10;" path="m143075,71538c143075,111047,111047,143075,71538,143075c32028,143075,0,111047,0,71538c0,32028,32028,0,71538,0c111047,0,143075,32028,143075,71538xe">
                  <v:path o:connectlocs="142875,71437;71437,142875;0,71437;71437,0;142875,71437" o:connectangles="0,0,0,0,0"/>
                  <v:fill on="t" opacity="58982f" focussize="0,0"/>
                  <v:stroke on="f" weight="0.898425196850394pt" joinstyle="miter"/>
                  <v:imagedata o:title=""/>
                  <o:lock v:ext="edit" aspectratio="f"/>
                </v:shape>
                <v:shape id="Freeform 12" o:spid="_x0000_s1026" o:spt="100" style="position:absolute;left:110128;top:193559;height:68580;width:68580;v-text-anchor:middle;" fillcolor="#FFFFFF [3212]" filled="t" stroked="f" coordsize="69007,69007" o:gfxdata="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Pff&#10;cyHCAAAA4wAAAA8AAAAAAAAAAQAgAAAAIgAAAGRycy9kb3ducmV2LnhtbFBLAQIUABQAAAAIAIdO&#10;4kAzLwWeOwAAADkAAAAQAAAAAAAAAAEAIAAAABEBAABkcnMvc2hhcGV4bWwueG1sUEsFBgAAAAAG&#10;AAYAWwEAALsDAAAAAA==&#10;" path="m69007,34504c69007,53560,53560,69007,34504,69007c15448,69007,0,53560,0,34504c0,15448,15448,0,34504,0c53560,0,69007,15448,69007,34504xe">
                  <v:path o:connectlocs="68580,34290;34290,68580;0,34290;34290,0;68580,34290" o:connectangles="0,0,0,0,0"/>
                  <v:fill on="t" focussize="0,0"/>
                  <v:stroke on="f" weight="0.898425196850394pt" joinstyle="miter"/>
                  <v:imagedata o:title=""/>
                  <o:lock v:ext="edit" aspectratio="f"/>
                </v:shape>
                <v:shape id="Freeform 13" o:spid="_x0000_s1026" o:spt="100" style="position:absolute;left:964458;top:607375;height:69007;width:69007;v-text-anchor:middle;" fillcolor="#FFFFFF [3212]" filled="t" stroked="f" coordsize="69007,69007" o:gfxdata="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NN4&#10;2snCAAAA4wAAAA8AAAAAAAAAAQAgAAAAIgAAAGRycy9kb3ducmV2LnhtbFBLAQIUABQAAAAIAIdO&#10;4kAzLwWeOwAAADkAAAAQAAAAAAAAAAEAIAAAABEBAABkcnMvc2hhcGV4bWwueG1sUEsFBgAAAAAG&#10;AAYAWwEAALsDAAAAAA==&#10;" path="m69007,34504c69007,53559,53559,69007,34504,69007c15448,69007,0,53559,0,34504c0,15448,15448,0,34504,0c53559,0,69007,15448,69007,34504xe">
                  <v:path o:connectlocs="69007,34504;34504,69007;0,34504;34504,0;69007,34504" o:connectangles="0,0,0,0,0"/>
                  <v:fill on="t" focussize="0,0"/>
                  <v:stroke on="f" weight="0.898425196850394pt" joinstyle="miter"/>
                  <v:imagedata o:title=""/>
                  <o:lock v:ext="edit" aspectratio="f"/>
                </v:shape>
                <v:shape id="Freeform 14" o:spid="_x0000_s1026" o:spt="100" style="position:absolute;left:507258;top:861004;height:69007;width:69007;v-text-anchor:middle;" fillcolor="#FFFFFF [3212]" filled="t" stroked="f" coordsize="69007,69007" o:gfxdata="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GWL&#10;4+bCAAAA4wAAAA8AAAAAAAAAAQAgAAAAIgAAAGRycy9kb3ducmV2LnhtbFBLAQIUABQAAAAIAIdO&#10;4kAzLwWeOwAAADkAAAAQAAAAAAAAAAEAIAAAABEBAABkcnMvc2hhcGV4bWwueG1sUEsFBgAAAAAG&#10;AAYAWwEAALsDAAAAAA==&#10;" path="m69007,34504c69007,53559,53559,69007,34504,69007c15448,69007,0,53559,0,34504c0,15448,15448,0,34504,0c53559,0,69007,15448,69007,34504xe">
                  <v:path o:connectlocs="69007,34504;34504,69007;0,34504;34504,0;69007,34504" o:connectangles="0,0,0,0,0"/>
                  <v:fill on="t" focussize="0,0"/>
                  <v:stroke on="f" weight="0.898425196850394pt" joinstyle="miter"/>
                  <v:imagedata o:title=""/>
                  <o:lock v:ext="edit" aspectratio="f"/>
                </v:shape>
                <v:shape id="Freeform 9" o:spid="_x0000_s1026" o:spt="100" style="position:absolute;left:774236;top:1208076;height:120480;width:120480;v-text-anchor:middle;" fillcolor="#FFFFFF [3212]" filled="t" stroked="f" coordsize="166077,166077" o:gfxdata="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VnIiW&#10;wAAAAOMAAAAPAAAAAAAAAAEAIAAAACIAAABkcnMvZG93bnJldi54bWxQSwECFAAUAAAACACHTuJA&#10;My8FnjsAAAA5AAAAEAAAAAAAAAABACAAAAAPAQAAZHJzL3NoYXBleG1sLnhtbFBLBQYAAAAABgAG&#10;AFsBAAC5AwAAAAA=&#10;" path="m166078,83039c166078,128900,128900,166078,83039,166078c37178,166078,0,128900,0,83039c0,37178,37178,0,83039,0c128900,0,166078,37178,166078,83039xe">
                  <v:path o:connectlocs="120480,60240;60240,120480;0,60240;60240,0;120480,60240" o:connectangles="0,0,0,0,0"/>
                  <v:fill on="t" opacity="49152f" focussize="0,0"/>
                  <v:stroke on="f" weight="0.898425196850394pt" joinstyle="miter"/>
                  <v:imagedata o:title=""/>
                  <o:lock v:ext="edit" aspectratio="f"/>
                </v:shape>
                <v:shape id="Freeform 9" o:spid="_x0000_s1026" o:spt="100" style="position:absolute;left:1124645;top:347071;height:189994;width:189994;v-text-anchor:middle;" fillcolor="#FFFFFF [3212]" filled="t" stroked="f" coordsize="166077,166077" o:gfxdata="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PlxHSvQAA&#10;AOEAAAAPAAAAAAAAAAEAIAAAACIAAABkcnMvZG93bnJldi54bWxQSwECFAAUAAAACACHTuJAMy8F&#10;njsAAAA5AAAAEAAAAAAAAAABACAAAAAMAQAAZHJzL3NoYXBleG1sLnhtbFBLBQYAAAAABgAGAFsB&#10;AAC2AwAAAAA=&#10;" path="m166078,83039c166078,128900,128900,166078,83039,166078c37178,166078,0,128900,0,83039c0,37178,37178,0,83039,0c128900,0,166078,37178,166078,83039xe">
                  <v:path o:connectlocs="189995,94997;94997,189995;0,94997;94997,0;189995,94997" o:connectangles="0,0,0,0,0"/>
                  <v:fill on="t" opacity="49152f" focussize="0,0"/>
                  <v:stroke on="f" weight="0.898425196850394pt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7609840</wp:posOffset>
                </wp:positionH>
                <wp:positionV relativeFrom="paragraph">
                  <wp:posOffset>78105</wp:posOffset>
                </wp:positionV>
                <wp:extent cx="1527810" cy="6586220"/>
                <wp:effectExtent l="0" t="0" r="0" b="5715"/>
                <wp:wrapNone/>
                <wp:docPr id="291143308" name="Rectangl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7810" cy="658601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06BCC4"/>
                            </a:gs>
                            <a:gs pos="100000">
                              <a:schemeClr val="accent1">
                                <a:lumMod val="20000"/>
                                <a:lumOff val="80000"/>
                              </a:schemeClr>
                            </a:gs>
                          </a:gsLst>
                          <a:lin ang="5400000" scaled="1"/>
                        </a:gradFill>
                        <a:ln w="635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Rectangle 47" o:spid="_x0000_s1026" o:spt="1" style="position:absolute;left:0pt;margin-left:599.2pt;margin-top:6.15pt;height:518.6pt;width:120.3pt;z-index:-251657216;v-text-anchor:middle;mso-width-relative:page;mso-height-relative:page;" fillcolor="#06BCC4" filled="t" stroked="f" coordsize="21600,21600" o:gfxdata="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9NH7TtYAAAANAQAADwAAAAAAAAABACAAAAAiAAAAZHJzL2Rv&#10;d25yZXYueG1sUEsBAhQAFAAAAAgAh07iQPYfad88AgAAkwQAAA4AAAAAAAAAAQAgAAAAJQEAAGRy&#10;cy9lMm9Eb2MueG1sUEsFBgAAAAAGAAYAWQEAANMFAAAAAA==&#10;">
                <v:fill type="gradient" on="t" color2="#C1E5F5 [660]" focus="100%" focussize="0,0" rotate="t"/>
                <v:stroke on="f" weight="0.5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7609840</wp:posOffset>
                </wp:positionH>
                <wp:positionV relativeFrom="paragraph">
                  <wp:posOffset>6584950</wp:posOffset>
                </wp:positionV>
                <wp:extent cx="1527810" cy="83820"/>
                <wp:effectExtent l="0" t="0" r="0" b="5715"/>
                <wp:wrapNone/>
                <wp:docPr id="787164402" name="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7810" cy="83579"/>
                        </a:xfrm>
                        <a:prstGeom prst="rect">
                          <a:avLst/>
                        </a:prstGeom>
                        <a:solidFill>
                          <a:srgbClr val="1E4166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Rectangle 46" o:spid="_x0000_s1026" o:spt="1" style="position:absolute;left:0pt;margin-left:599.2pt;margin-top:518.5pt;height:6.6pt;width:120.3pt;z-index:-251656192;v-text-anchor:middle;mso-width-relative:page;mso-height-relative:page;" fillcolor="#1E4166" filled="t" stroked="f" coordsize="21600,21600" o:gfxdata="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PrtvUTcAAAADwEAAA8AAAAAAAAAAQAgAAAAIgAAAGRycy9kb3ducmV2LnhtbFBLAQIU&#10;ABQAAAAIAIdO4kAJdlEP7wEAAN4DAAAOAAAAAAAAAAEAIAAAACsBAABkcnMvZTJvRG9jLnhtbFBL&#10;BQYAAAAABgAGAFkBAACMBQAAAAA=&#10;">
                <v:fill on="t" focussize="0,0"/>
                <v:stroke on="f" weight="0.5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722630</wp:posOffset>
                </wp:positionH>
                <wp:positionV relativeFrom="paragraph">
                  <wp:posOffset>2614930</wp:posOffset>
                </wp:positionV>
                <wp:extent cx="1828800" cy="228600"/>
                <wp:effectExtent l="0" t="0" r="0" b="0"/>
                <wp:wrapNone/>
                <wp:docPr id="2061858226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388368">
                            <w:pPr>
                              <w:pStyle w:val="7"/>
                              <w:numPr>
                                <w:ilvl w:val="0"/>
                                <w:numId w:val="33"/>
                              </w:numPr>
                              <w:rPr>
                                <w:rFonts w:ascii="Century Gothic" w:hAnsi="Century Gothic" w:cstheme="minorBidi"/>
                                <w:color w:val="037E83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2" o:spid="_x0000_s1026" o:spt="1" style="position:absolute;left:0pt;margin-left:56.9pt;margin-top:205.9pt;height:18pt;width:144pt;z-index:251686912;v-text-anchor:middle;mso-width-relative:page;mso-height-relative:page;" filled="f" stroked="f" coordsize="21600,21600" o:gfxdata="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HSUHHLWAAAACwEAAA8AAAAAAAAAAQAgAAAAIgAAAGRycy9kb3du&#10;cmV2LnhtbFBLAQIUABQAAAAIAIdO4kBc/lozAQIAAA8EAAAOAAAAAAAAAAEAIAAAACUBAABkcnMv&#10;ZTJvRG9jLnhtbFBLBQYAAAAABgAGAFkBAACYBQAAAAA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2E388368">
                      <w:pPr>
                        <w:pStyle w:val="7"/>
                        <w:numPr>
                          <w:ilvl w:val="0"/>
                          <w:numId w:val="33"/>
                        </w:numPr>
                        <w:rPr>
                          <w:rFonts w:ascii="Century Gothic" w:hAnsi="Century Gothic" w:cstheme="minorBidi"/>
                          <w:color w:val="037E83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793115</wp:posOffset>
                </wp:positionH>
                <wp:positionV relativeFrom="paragraph">
                  <wp:posOffset>2850515</wp:posOffset>
                </wp:positionV>
                <wp:extent cx="1828800" cy="228600"/>
                <wp:effectExtent l="0" t="0" r="0" b="0"/>
                <wp:wrapNone/>
                <wp:docPr id="15394124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DE37E7">
                            <w:pPr>
                              <w:pStyle w:val="7"/>
                              <w:numPr>
                                <w:ilvl w:val="0"/>
                                <w:numId w:val="34"/>
                              </w:numPr>
                              <w:rPr>
                                <w:rFonts w:ascii="Century Gothic" w:hAnsi="Century Gothic" w:cstheme="minorBidi"/>
                                <w:color w:val="037E83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2" o:spid="_x0000_s1026" o:spt="1" style="position:absolute;left:0pt;margin-left:62.45pt;margin-top:224.45pt;height:18pt;width:144pt;z-index:251693056;v-text-anchor:middle;mso-width-relative:page;mso-height-relative:page;" filled="f" stroked="f" coordsize="21600,21600" o:gfxdata="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PiKQUzWAAAACwEAAA8AAAAAAAAAAQAgAAAAIgAAAGRycy9kb3du&#10;cmV2LnhtbFBLAQIUABQAAAAIAIdO4kD1MbFBAQIAAA4EAAAOAAAAAAAAAAEAIAAAACUBAABkcnMv&#10;ZTJvRG9jLnhtbFBLBQYAAAAABgAGAFkBAACYBQAAAAA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69DE37E7">
                      <w:pPr>
                        <w:pStyle w:val="7"/>
                        <w:numPr>
                          <w:ilvl w:val="0"/>
                          <w:numId w:val="34"/>
                        </w:numPr>
                        <w:rPr>
                          <w:rFonts w:ascii="Century Gothic" w:hAnsi="Century Gothic" w:cstheme="minorBidi"/>
                          <w:color w:val="037E83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539115</wp:posOffset>
                </wp:positionH>
                <wp:positionV relativeFrom="paragraph">
                  <wp:posOffset>1800860</wp:posOffset>
                </wp:positionV>
                <wp:extent cx="1828800" cy="228600"/>
                <wp:effectExtent l="0" t="0" r="0" b="0"/>
                <wp:wrapNone/>
                <wp:docPr id="766879133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C43B87">
                            <w:pPr>
                              <w:pStyle w:val="7"/>
                              <w:numPr>
                                <w:ilvl w:val="0"/>
                                <w:numId w:val="35"/>
                              </w:numPr>
                              <w:rPr>
                                <w:rFonts w:ascii="Century Gothic" w:hAnsi="Century Gothic" w:cstheme="minorBidi"/>
                                <w:color w:val="037E83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1" o:spid="_x0000_s1026" o:spt="1" style="position:absolute;left:0pt;margin-left:42.45pt;margin-top:141.8pt;height:18pt;width:144pt;z-index:251685888;v-text-anchor:middle;mso-width-relative:page;mso-height-relative:page;" filled="f" stroked="f" coordsize="21600,21600" o:gfxdata="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NE6077YAAAACgEAAA8AAAAAAAAAAQAgAAAAIgAAAGRycy9k&#10;b3ducmV2LnhtbFBLAQIUABQAAAAIAIdO4kCZpAEeAgIAAA4EAAAOAAAAAAAAAAEAIAAAACcBAABk&#10;cnMvZTJvRG9jLnhtbFBLBQYAAAAABgAGAFkBAACbBQAAAAA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3FC43B87">
                      <w:pPr>
                        <w:pStyle w:val="7"/>
                        <w:numPr>
                          <w:ilvl w:val="0"/>
                          <w:numId w:val="35"/>
                        </w:numPr>
                        <w:rPr>
                          <w:rFonts w:ascii="Century Gothic" w:hAnsi="Century Gothic" w:cstheme="minorBidi"/>
                          <w:color w:val="037E83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609600</wp:posOffset>
                </wp:positionH>
                <wp:positionV relativeFrom="paragraph">
                  <wp:posOffset>2036445</wp:posOffset>
                </wp:positionV>
                <wp:extent cx="1828800" cy="228600"/>
                <wp:effectExtent l="0" t="0" r="0" b="0"/>
                <wp:wrapNone/>
                <wp:docPr id="776343363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092696">
                            <w:pPr>
                              <w:pStyle w:val="7"/>
                              <w:numPr>
                                <w:ilvl w:val="0"/>
                                <w:numId w:val="36"/>
                              </w:numPr>
                              <w:rPr>
                                <w:rFonts w:ascii="Century Gothic" w:hAnsi="Century Gothic" w:cstheme="minorBidi"/>
                                <w:color w:val="037E83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1" o:spid="_x0000_s1026" o:spt="1" style="position:absolute;left:0pt;margin-left:48pt;margin-top:160.35pt;height:18pt;width:144pt;z-index:251692032;v-text-anchor:middle;mso-width-relative:page;mso-height-relative:page;" filled="f" stroked="f" coordsize="21600,21600" o:gfxdata="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D/IySnYAAAACgEAAA8AAAAAAAAAAQAgAAAAIgAAAGRycy9k&#10;b3ducmV2LnhtbFBLAQIUABQAAAAIAIdO4kApwIz/AgIAAA4EAAAOAAAAAAAAAAEAIAAAACcBAABk&#10;cnMvZTJvRG9jLnhtbFBLBQYAAAAABgAGAFkBAACbBQAAAAA=&#10;">
                <v:fill on="f" focussize="0,0"/>
                <v:stroke on="f" weight="2pt" miterlimit="8" joinstyle="miter"/>
                <v:imagedata o:title=""/>
                <o:lock v:ext="edit" aspectratio="f"/>
                <v:textbox inset="0mm,0mm,0mm,0mm">
                  <w:txbxContent>
                    <w:p w14:paraId="52092696">
                      <w:pPr>
                        <w:pStyle w:val="7"/>
                        <w:numPr>
                          <w:ilvl w:val="0"/>
                          <w:numId w:val="36"/>
                        </w:numPr>
                        <w:rPr>
                          <w:rFonts w:ascii="Century Gothic" w:hAnsi="Century Gothic" w:cstheme="minorBidi"/>
                          <w:color w:val="037E83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60960</wp:posOffset>
                </wp:positionH>
                <wp:positionV relativeFrom="paragraph">
                  <wp:posOffset>683895</wp:posOffset>
                </wp:positionV>
                <wp:extent cx="2103120" cy="274320"/>
                <wp:effectExtent l="12700" t="12700" r="17780" b="17780"/>
                <wp:wrapNone/>
                <wp:docPr id="1845948000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3120" cy="27432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03A7AE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3991DC">
                            <w:p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Cause</w:t>
                            </w:r>
                          </w:p>
                        </w:txbxContent>
                      </wps:txbx>
                      <wps:bodyPr wrap="square" lIns="9144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 26" o:spid="_x0000_s1026" o:spt="2" style="position:absolute;left:0pt;margin-left:4.8pt;margin-top:53.85pt;height:21.6pt;width:165.6pt;z-index:251680768;v-text-anchor:middle;mso-width-relative:page;mso-height-relative:page;" fillcolor="#FFFFFF [3212]" filled="t" stroked="t" coordsize="21600,21600" arcsize="0.166666666666667" o:gfxdata="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BJ9AQ31wAAAAkBAAAPAAAAAAAAAAEAIAAAACIAAABkcnMvZG93bnJldi54bWxQSwECFAAUAAAA&#10;CACHTuJAuWDbnCgCAABqBAAADgAAAAAAAAABACAAAAAmAQAAZHJzL2Uyb0RvYy54bWxQSwUGAAAA&#10;AAYABgBZAQAAwAUAAAAA&#10;">
                <v:fill on="t" focussize="0,0"/>
                <v:stroke weight="1.5pt" color="#03A7AE [3204]" miterlimit="8" joinstyle="miter"/>
                <v:imagedata o:title=""/>
                <o:lock v:ext="edit" aspectratio="f"/>
                <v:textbox inset="2.54mm,0mm,0mm,0mm">
                  <w:txbxContent>
                    <w:p w14:paraId="7A3991DC">
                      <w:p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Cause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427990</wp:posOffset>
                </wp:positionH>
                <wp:positionV relativeFrom="paragraph">
                  <wp:posOffset>2299970</wp:posOffset>
                </wp:positionV>
                <wp:extent cx="2103120" cy="274320"/>
                <wp:effectExtent l="12700" t="12700" r="17780" b="17780"/>
                <wp:wrapNone/>
                <wp:docPr id="1531788507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3120" cy="27432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03A7AE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286D26">
                            <w:p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Cause</w:t>
                            </w:r>
                          </w:p>
                        </w:txbxContent>
                      </wps:txbx>
                      <wps:bodyPr wrap="square" lIns="9144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 22" o:spid="_x0000_s1026" o:spt="2" style="position:absolute;left:0pt;margin-left:33.7pt;margin-top:181.1pt;height:21.6pt;width:165.6pt;z-index:251676672;v-text-anchor:middle;mso-width-relative:page;mso-height-relative:page;" fillcolor="#FFFFFF [3212]" filled="t" stroked="t" coordsize="21600,21600" arcsize="0.166666666666667" o:gfxdata="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Wkwkd2gAAAAoBAAAPAAAAAAAAAAEAIAAAACIAAABkcnMvZG93bnJldi54bWxQSwECFAAU&#10;AAAACACHTuJAmPAUhigCAABqBAAADgAAAAAAAAABACAAAAApAQAAZHJzL2Uyb0RvYy54bWxQSwUG&#10;AAAAAAYABgBZAQAAwwUAAAAA&#10;">
                <v:fill on="t" focussize="0,0"/>
                <v:stroke weight="1.5pt" color="#03A7AE [3204]" miterlimit="8" joinstyle="miter"/>
                <v:imagedata o:title=""/>
                <o:lock v:ext="edit" aspectratio="f"/>
                <v:textbox inset="2.54mm,0mm,0mm,0mm">
                  <w:txbxContent>
                    <w:p w14:paraId="71286D26">
                      <w:p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Cause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entury Gothic" w:hAnsi="Century Gothic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244475</wp:posOffset>
                </wp:positionH>
                <wp:positionV relativeFrom="paragraph">
                  <wp:posOffset>1485900</wp:posOffset>
                </wp:positionV>
                <wp:extent cx="2103120" cy="274320"/>
                <wp:effectExtent l="12700" t="12700" r="17780" b="17780"/>
                <wp:wrapNone/>
                <wp:docPr id="2081075834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3120" cy="27432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03A7AE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F64EDC">
                            <w:pP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entury Gothic" w:hAnsi="Century Gothic" w:cstheme="minorBidi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Cause</w:t>
                            </w:r>
                          </w:p>
                        </w:txbxContent>
                      </wps:txbx>
                      <wps:bodyPr wrap="square" lIns="9144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 21" o:spid="_x0000_s1026" o:spt="2" style="position:absolute;left:0pt;margin-left:19.25pt;margin-top:117pt;height:21.6pt;width:165.6pt;z-index:251675648;v-text-anchor:middle;mso-width-relative:page;mso-height-relative:page;" fillcolor="#FFFFFF [3212]" filled="t" stroked="t" coordsize="21600,21600" arcsize="0.166666666666667" o:gfxdata="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Enblz2gAAAAoBAAAPAAAAAAAAAAEAIAAAACIAAABkcnMvZG93bnJldi54bWxQSwECFAAU&#10;AAAACACHTuJANzIYdCgCAABqBAAADgAAAAAAAAABACAAAAApAQAAZHJzL2Uyb0RvYy54bWxQSwUG&#10;AAAAAAYABgBZAQAAwwUAAAAA&#10;">
                <v:fill on="t" focussize="0,0"/>
                <v:stroke weight="1.5pt" color="#03A7AE [3204]" miterlimit="8" joinstyle="miter"/>
                <v:imagedata o:title=""/>
                <o:lock v:ext="edit" aspectratio="f"/>
                <v:textbox inset="2.54mm,0mm,0mm,0mm">
                  <w:txbxContent>
                    <w:p w14:paraId="39F64EDC">
                      <w:pP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Century Gothic" w:hAnsi="Century Gothic" w:cstheme="minorBidi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Cause</w:t>
                      </w:r>
                    </w:p>
                  </w:txbxContent>
                </v:textbox>
              </v:roundrect>
            </w:pict>
          </mc:Fallback>
        </mc:AlternateContent>
      </w:r>
      <w:bookmarkEnd w:id="0"/>
    </w:p>
    <w:sectPr>
      <w:pgSz w:w="15840" w:h="12240" w:orient="landscape"/>
      <w:pgMar w:top="720" w:right="576" w:bottom="720" w:left="648" w:header="490" w:footer="720" w:gutter="0"/>
      <w:cols w:space="720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entury Gothic">
    <w:altName w:val="Yu Gothic UI"/>
    <w:panose1 w:val="020B0502020202020204"/>
    <w:charset w:val="00"/>
    <w:family w:val="swiss"/>
    <w:pitch w:val="default"/>
    <w:sig w:usb0="00000000" w:usb1="00000000" w:usb2="00000000" w:usb3="00000000" w:csb0="0000009F" w:csb1="0000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E9661D"/>
    <w:multiLevelType w:val="multilevel"/>
    <w:tmpl w:val="01E9661D"/>
    <w:lvl w:ilvl="0" w:tentative="0">
      <w:start w:val="1"/>
      <w:numFmt w:val="bullet"/>
      <w:lvlText w:val=""/>
      <w:lvlJc w:val="left"/>
      <w:pPr>
        <w:ind w:left="288" w:hanging="288"/>
      </w:pPr>
      <w:rPr>
        <w:rFonts w:hint="default" w:ascii="Symbol" w:hAnsi="Symbol"/>
        <w:color w:val="037E83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0222109A"/>
    <w:multiLevelType w:val="multilevel"/>
    <w:tmpl w:val="0222109A"/>
    <w:lvl w:ilvl="0" w:tentative="0">
      <w:start w:val="1"/>
      <w:numFmt w:val="bullet"/>
      <w:lvlText w:val=""/>
      <w:lvlJc w:val="left"/>
      <w:pPr>
        <w:ind w:left="288" w:hanging="288"/>
      </w:pPr>
      <w:rPr>
        <w:rFonts w:hint="default" w:ascii="Symbol" w:hAnsi="Symbol"/>
        <w:color w:val="037E83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0758744A"/>
    <w:multiLevelType w:val="multilevel"/>
    <w:tmpl w:val="0758744A"/>
    <w:lvl w:ilvl="0" w:tentative="0">
      <w:start w:val="1"/>
      <w:numFmt w:val="bullet"/>
      <w:lvlText w:val=""/>
      <w:lvlJc w:val="left"/>
      <w:pPr>
        <w:ind w:left="288" w:hanging="288"/>
      </w:pPr>
      <w:rPr>
        <w:rFonts w:hint="default" w:ascii="Symbol" w:hAnsi="Symbol"/>
        <w:color w:val="037E83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nsid w:val="0BB83227"/>
    <w:multiLevelType w:val="multilevel"/>
    <w:tmpl w:val="0BB83227"/>
    <w:lvl w:ilvl="0" w:tentative="0">
      <w:start w:val="1"/>
      <w:numFmt w:val="bullet"/>
      <w:lvlText w:val=""/>
      <w:lvlJc w:val="left"/>
      <w:pPr>
        <w:ind w:left="288" w:hanging="288"/>
      </w:pPr>
      <w:rPr>
        <w:rFonts w:hint="default" w:ascii="Symbol" w:hAnsi="Symbol"/>
        <w:color w:val="037E83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nsid w:val="0BD22EFC"/>
    <w:multiLevelType w:val="multilevel"/>
    <w:tmpl w:val="0BD22EFC"/>
    <w:lvl w:ilvl="0" w:tentative="0">
      <w:start w:val="1"/>
      <w:numFmt w:val="bullet"/>
      <w:lvlText w:val=""/>
      <w:lvlJc w:val="left"/>
      <w:pPr>
        <w:ind w:left="288" w:hanging="288"/>
      </w:pPr>
      <w:rPr>
        <w:rFonts w:hint="default" w:ascii="Symbol" w:hAnsi="Symbol"/>
        <w:color w:val="037E83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nsid w:val="0D1B72F2"/>
    <w:multiLevelType w:val="multilevel"/>
    <w:tmpl w:val="0D1B72F2"/>
    <w:lvl w:ilvl="0" w:tentative="0">
      <w:start w:val="1"/>
      <w:numFmt w:val="bullet"/>
      <w:lvlText w:val=""/>
      <w:lvlJc w:val="left"/>
      <w:pPr>
        <w:ind w:left="288" w:hanging="288"/>
      </w:pPr>
      <w:rPr>
        <w:rFonts w:hint="default" w:ascii="Symbol" w:hAnsi="Symbol"/>
        <w:color w:val="037E83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nsid w:val="0D262D3C"/>
    <w:multiLevelType w:val="multilevel"/>
    <w:tmpl w:val="0D262D3C"/>
    <w:lvl w:ilvl="0" w:tentative="0">
      <w:start w:val="1"/>
      <w:numFmt w:val="bullet"/>
      <w:lvlText w:val=""/>
      <w:lvlJc w:val="left"/>
      <w:pPr>
        <w:ind w:left="288" w:hanging="288"/>
      </w:pPr>
      <w:rPr>
        <w:rFonts w:hint="default" w:ascii="Symbol" w:hAnsi="Symbol"/>
        <w:color w:val="037E83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nsid w:val="0EF44E85"/>
    <w:multiLevelType w:val="multilevel"/>
    <w:tmpl w:val="0EF44E85"/>
    <w:lvl w:ilvl="0" w:tentative="0">
      <w:start w:val="1"/>
      <w:numFmt w:val="bullet"/>
      <w:lvlText w:val=""/>
      <w:lvlJc w:val="left"/>
      <w:pPr>
        <w:ind w:left="288" w:hanging="288"/>
      </w:pPr>
      <w:rPr>
        <w:rFonts w:hint="default" w:ascii="Symbol" w:hAnsi="Symbol"/>
        <w:color w:val="037E83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nsid w:val="13A26408"/>
    <w:multiLevelType w:val="multilevel"/>
    <w:tmpl w:val="13A26408"/>
    <w:lvl w:ilvl="0" w:tentative="0">
      <w:start w:val="1"/>
      <w:numFmt w:val="bullet"/>
      <w:lvlText w:val=""/>
      <w:lvlJc w:val="left"/>
      <w:pPr>
        <w:ind w:left="288" w:hanging="288"/>
      </w:pPr>
      <w:rPr>
        <w:rFonts w:hint="default" w:ascii="Symbol" w:hAnsi="Symbol"/>
        <w:color w:val="037E83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nsid w:val="13F27072"/>
    <w:multiLevelType w:val="multilevel"/>
    <w:tmpl w:val="13F27072"/>
    <w:lvl w:ilvl="0" w:tentative="0">
      <w:start w:val="1"/>
      <w:numFmt w:val="bullet"/>
      <w:lvlText w:val=""/>
      <w:lvlJc w:val="left"/>
      <w:pPr>
        <w:ind w:left="288" w:hanging="288"/>
      </w:pPr>
      <w:rPr>
        <w:rFonts w:hint="default" w:ascii="Symbol" w:hAnsi="Symbol"/>
        <w:color w:val="037E83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nsid w:val="229851F7"/>
    <w:multiLevelType w:val="multilevel"/>
    <w:tmpl w:val="229851F7"/>
    <w:lvl w:ilvl="0" w:tentative="0">
      <w:start w:val="1"/>
      <w:numFmt w:val="bullet"/>
      <w:lvlText w:val=""/>
      <w:lvlJc w:val="left"/>
      <w:pPr>
        <w:ind w:left="288" w:hanging="288"/>
      </w:pPr>
      <w:rPr>
        <w:rFonts w:hint="default" w:ascii="Symbol" w:hAnsi="Symbol"/>
        <w:color w:val="037E83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>
    <w:nsid w:val="251C5048"/>
    <w:multiLevelType w:val="multilevel"/>
    <w:tmpl w:val="251C5048"/>
    <w:lvl w:ilvl="0" w:tentative="0">
      <w:start w:val="1"/>
      <w:numFmt w:val="bullet"/>
      <w:lvlText w:val=""/>
      <w:lvlJc w:val="left"/>
      <w:pPr>
        <w:ind w:left="288" w:hanging="288"/>
      </w:pPr>
      <w:rPr>
        <w:rFonts w:hint="default" w:ascii="Symbol" w:hAnsi="Symbol"/>
        <w:color w:val="037E83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>
    <w:nsid w:val="2B447945"/>
    <w:multiLevelType w:val="multilevel"/>
    <w:tmpl w:val="2B447945"/>
    <w:lvl w:ilvl="0" w:tentative="0">
      <w:start w:val="1"/>
      <w:numFmt w:val="bullet"/>
      <w:lvlText w:val=""/>
      <w:lvlJc w:val="left"/>
      <w:pPr>
        <w:ind w:left="288" w:hanging="288"/>
      </w:pPr>
      <w:rPr>
        <w:rFonts w:hint="default" w:ascii="Symbol" w:hAnsi="Symbol"/>
        <w:color w:val="037E83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>
    <w:nsid w:val="2B6F6C2A"/>
    <w:multiLevelType w:val="multilevel"/>
    <w:tmpl w:val="2B6F6C2A"/>
    <w:lvl w:ilvl="0" w:tentative="0">
      <w:start w:val="1"/>
      <w:numFmt w:val="bullet"/>
      <w:lvlText w:val=""/>
      <w:lvlJc w:val="left"/>
      <w:pPr>
        <w:ind w:left="288" w:hanging="288"/>
      </w:pPr>
      <w:rPr>
        <w:rFonts w:hint="default" w:ascii="Symbol" w:hAnsi="Symbol"/>
        <w:color w:val="037E83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>
    <w:nsid w:val="3478147F"/>
    <w:multiLevelType w:val="multilevel"/>
    <w:tmpl w:val="3478147F"/>
    <w:lvl w:ilvl="0" w:tentative="0">
      <w:start w:val="1"/>
      <w:numFmt w:val="bullet"/>
      <w:lvlText w:val=""/>
      <w:lvlJc w:val="left"/>
      <w:pPr>
        <w:ind w:left="288" w:hanging="288"/>
      </w:pPr>
      <w:rPr>
        <w:rFonts w:hint="default" w:ascii="Symbol" w:hAnsi="Symbol"/>
        <w:color w:val="037E83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>
    <w:nsid w:val="395B1133"/>
    <w:multiLevelType w:val="multilevel"/>
    <w:tmpl w:val="395B1133"/>
    <w:lvl w:ilvl="0" w:tentative="0">
      <w:start w:val="1"/>
      <w:numFmt w:val="bullet"/>
      <w:lvlText w:val=""/>
      <w:lvlJc w:val="left"/>
      <w:pPr>
        <w:ind w:left="288" w:hanging="288"/>
      </w:pPr>
      <w:rPr>
        <w:rFonts w:hint="default" w:ascii="Symbol" w:hAnsi="Symbol"/>
        <w:color w:val="037E83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>
    <w:nsid w:val="400D7EC4"/>
    <w:multiLevelType w:val="multilevel"/>
    <w:tmpl w:val="400D7EC4"/>
    <w:lvl w:ilvl="0" w:tentative="0">
      <w:start w:val="1"/>
      <w:numFmt w:val="bullet"/>
      <w:lvlText w:val=""/>
      <w:lvlJc w:val="left"/>
      <w:pPr>
        <w:ind w:left="288" w:hanging="288"/>
      </w:pPr>
      <w:rPr>
        <w:rFonts w:hint="default" w:ascii="Symbol" w:hAnsi="Symbol"/>
        <w:color w:val="037E83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>
    <w:nsid w:val="42295AA5"/>
    <w:multiLevelType w:val="multilevel"/>
    <w:tmpl w:val="42295AA5"/>
    <w:lvl w:ilvl="0" w:tentative="0">
      <w:start w:val="1"/>
      <w:numFmt w:val="bullet"/>
      <w:lvlText w:val=""/>
      <w:lvlJc w:val="left"/>
      <w:pPr>
        <w:ind w:left="288" w:hanging="288"/>
      </w:pPr>
      <w:rPr>
        <w:rFonts w:hint="default" w:ascii="Symbol" w:hAnsi="Symbol"/>
        <w:color w:val="037E83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>
    <w:nsid w:val="45F15FC5"/>
    <w:multiLevelType w:val="multilevel"/>
    <w:tmpl w:val="45F15FC5"/>
    <w:lvl w:ilvl="0" w:tentative="0">
      <w:start w:val="1"/>
      <w:numFmt w:val="bullet"/>
      <w:lvlText w:val=""/>
      <w:lvlJc w:val="left"/>
      <w:pPr>
        <w:ind w:left="288" w:hanging="288"/>
      </w:pPr>
      <w:rPr>
        <w:rFonts w:hint="default" w:ascii="Symbol" w:hAnsi="Symbol"/>
        <w:color w:val="037E83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>
    <w:nsid w:val="4A834FFC"/>
    <w:multiLevelType w:val="multilevel"/>
    <w:tmpl w:val="4A834FFC"/>
    <w:lvl w:ilvl="0" w:tentative="0">
      <w:start w:val="1"/>
      <w:numFmt w:val="bullet"/>
      <w:lvlText w:val=""/>
      <w:lvlJc w:val="left"/>
      <w:pPr>
        <w:ind w:left="288" w:hanging="288"/>
      </w:pPr>
      <w:rPr>
        <w:rFonts w:hint="default" w:ascii="Symbol" w:hAnsi="Symbol"/>
        <w:color w:val="037E83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>
    <w:nsid w:val="4D2B1F01"/>
    <w:multiLevelType w:val="multilevel"/>
    <w:tmpl w:val="4D2B1F01"/>
    <w:lvl w:ilvl="0" w:tentative="0">
      <w:start w:val="1"/>
      <w:numFmt w:val="bullet"/>
      <w:lvlText w:val=""/>
      <w:lvlJc w:val="left"/>
      <w:pPr>
        <w:ind w:left="288" w:hanging="288"/>
      </w:pPr>
      <w:rPr>
        <w:rFonts w:hint="default" w:ascii="Symbol" w:hAnsi="Symbol"/>
        <w:color w:val="037E83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>
    <w:nsid w:val="545B7E25"/>
    <w:multiLevelType w:val="multilevel"/>
    <w:tmpl w:val="545B7E25"/>
    <w:lvl w:ilvl="0" w:tentative="0">
      <w:start w:val="1"/>
      <w:numFmt w:val="bullet"/>
      <w:lvlText w:val=""/>
      <w:lvlJc w:val="left"/>
      <w:pPr>
        <w:ind w:left="288" w:hanging="288"/>
      </w:pPr>
      <w:rPr>
        <w:rFonts w:hint="default" w:ascii="Symbol" w:hAnsi="Symbol"/>
        <w:color w:val="037E83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>
    <w:nsid w:val="58CA06B6"/>
    <w:multiLevelType w:val="multilevel"/>
    <w:tmpl w:val="58CA06B6"/>
    <w:lvl w:ilvl="0" w:tentative="0">
      <w:start w:val="1"/>
      <w:numFmt w:val="bullet"/>
      <w:lvlText w:val=""/>
      <w:lvlJc w:val="left"/>
      <w:pPr>
        <w:ind w:left="288" w:hanging="288"/>
      </w:pPr>
      <w:rPr>
        <w:rFonts w:hint="default" w:ascii="Symbol" w:hAnsi="Symbol"/>
        <w:color w:val="037E83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>
    <w:nsid w:val="59630464"/>
    <w:multiLevelType w:val="multilevel"/>
    <w:tmpl w:val="59630464"/>
    <w:lvl w:ilvl="0" w:tentative="0">
      <w:start w:val="1"/>
      <w:numFmt w:val="bullet"/>
      <w:lvlText w:val=""/>
      <w:lvlJc w:val="left"/>
      <w:pPr>
        <w:ind w:left="288" w:hanging="288"/>
      </w:pPr>
      <w:rPr>
        <w:rFonts w:hint="default" w:ascii="Symbol" w:hAnsi="Symbol"/>
        <w:color w:val="037E83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>
    <w:nsid w:val="630B7AAA"/>
    <w:multiLevelType w:val="multilevel"/>
    <w:tmpl w:val="630B7AAA"/>
    <w:lvl w:ilvl="0" w:tentative="0">
      <w:start w:val="1"/>
      <w:numFmt w:val="bullet"/>
      <w:lvlText w:val=""/>
      <w:lvlJc w:val="left"/>
      <w:pPr>
        <w:ind w:left="288" w:hanging="288"/>
      </w:pPr>
      <w:rPr>
        <w:rFonts w:hint="default" w:ascii="Symbol" w:hAnsi="Symbol"/>
        <w:color w:val="037E83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>
    <w:nsid w:val="63F0330B"/>
    <w:multiLevelType w:val="multilevel"/>
    <w:tmpl w:val="63F0330B"/>
    <w:lvl w:ilvl="0" w:tentative="0">
      <w:start w:val="1"/>
      <w:numFmt w:val="bullet"/>
      <w:lvlText w:val=""/>
      <w:lvlJc w:val="left"/>
      <w:pPr>
        <w:ind w:left="288" w:hanging="288"/>
      </w:pPr>
      <w:rPr>
        <w:rFonts w:hint="default" w:ascii="Symbol" w:hAnsi="Symbol"/>
        <w:color w:val="037E83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>
    <w:nsid w:val="6CE4317E"/>
    <w:multiLevelType w:val="multilevel"/>
    <w:tmpl w:val="6CE4317E"/>
    <w:lvl w:ilvl="0" w:tentative="0">
      <w:start w:val="1"/>
      <w:numFmt w:val="bullet"/>
      <w:lvlText w:val=""/>
      <w:lvlJc w:val="left"/>
      <w:pPr>
        <w:ind w:left="288" w:hanging="288"/>
      </w:pPr>
      <w:rPr>
        <w:rFonts w:hint="default" w:ascii="Symbol" w:hAnsi="Symbol"/>
        <w:color w:val="037E83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>
    <w:nsid w:val="6DF821C5"/>
    <w:multiLevelType w:val="multilevel"/>
    <w:tmpl w:val="6DF821C5"/>
    <w:lvl w:ilvl="0" w:tentative="0">
      <w:start w:val="1"/>
      <w:numFmt w:val="bullet"/>
      <w:lvlText w:val=""/>
      <w:lvlJc w:val="left"/>
      <w:pPr>
        <w:ind w:left="288" w:hanging="288"/>
      </w:pPr>
      <w:rPr>
        <w:rFonts w:hint="default" w:ascii="Symbol" w:hAnsi="Symbol"/>
        <w:color w:val="037E83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>
    <w:nsid w:val="6FF72EB7"/>
    <w:multiLevelType w:val="multilevel"/>
    <w:tmpl w:val="6FF72EB7"/>
    <w:lvl w:ilvl="0" w:tentative="0">
      <w:start w:val="1"/>
      <w:numFmt w:val="bullet"/>
      <w:lvlText w:val=""/>
      <w:lvlJc w:val="left"/>
      <w:pPr>
        <w:ind w:left="288" w:hanging="288"/>
      </w:pPr>
      <w:rPr>
        <w:rFonts w:hint="default" w:ascii="Symbol" w:hAnsi="Symbol"/>
        <w:color w:val="037E83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>
    <w:nsid w:val="70E67150"/>
    <w:multiLevelType w:val="multilevel"/>
    <w:tmpl w:val="70E67150"/>
    <w:lvl w:ilvl="0" w:tentative="0">
      <w:start w:val="1"/>
      <w:numFmt w:val="bullet"/>
      <w:lvlText w:val=""/>
      <w:lvlJc w:val="left"/>
      <w:pPr>
        <w:ind w:left="288" w:hanging="288"/>
      </w:pPr>
      <w:rPr>
        <w:rFonts w:hint="default" w:ascii="Symbol" w:hAnsi="Symbol"/>
        <w:color w:val="037E83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>
    <w:nsid w:val="71EB08B7"/>
    <w:multiLevelType w:val="multilevel"/>
    <w:tmpl w:val="71EB08B7"/>
    <w:lvl w:ilvl="0" w:tentative="0">
      <w:start w:val="1"/>
      <w:numFmt w:val="bullet"/>
      <w:lvlText w:val=""/>
      <w:lvlJc w:val="left"/>
      <w:pPr>
        <w:ind w:left="288" w:hanging="288"/>
      </w:pPr>
      <w:rPr>
        <w:rFonts w:hint="default" w:ascii="Symbol" w:hAnsi="Symbol"/>
        <w:color w:val="037E83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>
    <w:nsid w:val="74D60D64"/>
    <w:multiLevelType w:val="multilevel"/>
    <w:tmpl w:val="74D60D64"/>
    <w:lvl w:ilvl="0" w:tentative="0">
      <w:start w:val="1"/>
      <w:numFmt w:val="bullet"/>
      <w:lvlText w:val=""/>
      <w:lvlJc w:val="left"/>
      <w:pPr>
        <w:ind w:left="288" w:hanging="288"/>
      </w:pPr>
      <w:rPr>
        <w:rFonts w:hint="default" w:ascii="Symbol" w:hAnsi="Symbol"/>
        <w:color w:val="037E83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>
    <w:nsid w:val="76E345D9"/>
    <w:multiLevelType w:val="multilevel"/>
    <w:tmpl w:val="76E345D9"/>
    <w:lvl w:ilvl="0" w:tentative="0">
      <w:start w:val="1"/>
      <w:numFmt w:val="bullet"/>
      <w:lvlText w:val=""/>
      <w:lvlJc w:val="left"/>
      <w:pPr>
        <w:ind w:left="288" w:hanging="288"/>
      </w:pPr>
      <w:rPr>
        <w:rFonts w:hint="default" w:ascii="Symbol" w:hAnsi="Symbol"/>
        <w:color w:val="037E83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>
    <w:nsid w:val="7A991F72"/>
    <w:multiLevelType w:val="multilevel"/>
    <w:tmpl w:val="7A991F72"/>
    <w:lvl w:ilvl="0" w:tentative="0">
      <w:start w:val="1"/>
      <w:numFmt w:val="bullet"/>
      <w:lvlText w:val=""/>
      <w:lvlJc w:val="left"/>
      <w:pPr>
        <w:ind w:left="288" w:hanging="288"/>
      </w:pPr>
      <w:rPr>
        <w:rFonts w:hint="default" w:ascii="Symbol" w:hAnsi="Symbol"/>
        <w:color w:val="037E83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>
    <w:nsid w:val="7CE127E3"/>
    <w:multiLevelType w:val="multilevel"/>
    <w:tmpl w:val="7CE127E3"/>
    <w:lvl w:ilvl="0" w:tentative="0">
      <w:start w:val="1"/>
      <w:numFmt w:val="bullet"/>
      <w:lvlText w:val=""/>
      <w:lvlJc w:val="left"/>
      <w:pPr>
        <w:ind w:left="288" w:hanging="288"/>
      </w:pPr>
      <w:rPr>
        <w:rFonts w:hint="default" w:ascii="Symbol" w:hAnsi="Symbol"/>
        <w:color w:val="037E83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>
    <w:nsid w:val="7DF44684"/>
    <w:multiLevelType w:val="multilevel"/>
    <w:tmpl w:val="7DF44684"/>
    <w:lvl w:ilvl="0" w:tentative="0">
      <w:start w:val="1"/>
      <w:numFmt w:val="bullet"/>
      <w:lvlText w:val=""/>
      <w:lvlJc w:val="left"/>
      <w:pPr>
        <w:ind w:left="288" w:hanging="288"/>
      </w:pPr>
      <w:rPr>
        <w:rFonts w:hint="default" w:ascii="Symbol" w:hAnsi="Symbol"/>
        <w:color w:val="037E83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1"/>
  </w:num>
  <w:num w:numId="2">
    <w:abstractNumId w:val="31"/>
  </w:num>
  <w:num w:numId="3">
    <w:abstractNumId w:val="26"/>
  </w:num>
  <w:num w:numId="4">
    <w:abstractNumId w:val="13"/>
  </w:num>
  <w:num w:numId="5">
    <w:abstractNumId w:val="21"/>
  </w:num>
  <w:num w:numId="6">
    <w:abstractNumId w:val="6"/>
  </w:num>
  <w:num w:numId="7">
    <w:abstractNumId w:val="0"/>
  </w:num>
  <w:num w:numId="8">
    <w:abstractNumId w:val="28"/>
  </w:num>
  <w:num w:numId="9">
    <w:abstractNumId w:val="14"/>
  </w:num>
  <w:num w:numId="10">
    <w:abstractNumId w:val="30"/>
  </w:num>
  <w:num w:numId="11">
    <w:abstractNumId w:val="33"/>
  </w:num>
  <w:num w:numId="12">
    <w:abstractNumId w:val="1"/>
  </w:num>
  <w:num w:numId="13">
    <w:abstractNumId w:val="7"/>
  </w:num>
  <w:num w:numId="14">
    <w:abstractNumId w:val="17"/>
  </w:num>
  <w:num w:numId="15">
    <w:abstractNumId w:val="22"/>
  </w:num>
  <w:num w:numId="16">
    <w:abstractNumId w:val="5"/>
  </w:num>
  <w:num w:numId="17">
    <w:abstractNumId w:val="3"/>
  </w:num>
  <w:num w:numId="18">
    <w:abstractNumId w:val="15"/>
  </w:num>
  <w:num w:numId="19">
    <w:abstractNumId w:val="25"/>
  </w:num>
  <w:num w:numId="20">
    <w:abstractNumId w:val="12"/>
  </w:num>
  <w:num w:numId="21">
    <w:abstractNumId w:val="27"/>
  </w:num>
  <w:num w:numId="22">
    <w:abstractNumId w:val="32"/>
  </w:num>
  <w:num w:numId="23">
    <w:abstractNumId w:val="29"/>
  </w:num>
  <w:num w:numId="24">
    <w:abstractNumId w:val="10"/>
  </w:num>
  <w:num w:numId="25">
    <w:abstractNumId w:val="20"/>
  </w:num>
  <w:num w:numId="26">
    <w:abstractNumId w:val="8"/>
  </w:num>
  <w:num w:numId="27">
    <w:abstractNumId w:val="2"/>
  </w:num>
  <w:num w:numId="28">
    <w:abstractNumId w:val="4"/>
  </w:num>
  <w:num w:numId="29">
    <w:abstractNumId w:val="34"/>
  </w:num>
  <w:num w:numId="30">
    <w:abstractNumId w:val="18"/>
  </w:num>
  <w:num w:numId="31">
    <w:abstractNumId w:val="16"/>
  </w:num>
  <w:num w:numId="32">
    <w:abstractNumId w:val="9"/>
  </w:num>
  <w:num w:numId="33">
    <w:abstractNumId w:val="24"/>
  </w:num>
  <w:num w:numId="34">
    <w:abstractNumId w:val="23"/>
  </w:num>
  <w:num w:numId="35">
    <w:abstractNumId w:val="19"/>
  </w:num>
  <w:num w:numId="36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8"/>
  <w:attachedTemplate r:id="rId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6B3"/>
    <w:rsid w:val="00002192"/>
    <w:rsid w:val="000351A7"/>
    <w:rsid w:val="00073F2A"/>
    <w:rsid w:val="00075CCF"/>
    <w:rsid w:val="0008549B"/>
    <w:rsid w:val="000D631F"/>
    <w:rsid w:val="000E3594"/>
    <w:rsid w:val="000E4838"/>
    <w:rsid w:val="001333F5"/>
    <w:rsid w:val="00192354"/>
    <w:rsid w:val="001D2644"/>
    <w:rsid w:val="00235FBC"/>
    <w:rsid w:val="00270919"/>
    <w:rsid w:val="0029322F"/>
    <w:rsid w:val="00293866"/>
    <w:rsid w:val="002C501E"/>
    <w:rsid w:val="002C5424"/>
    <w:rsid w:val="002D32BB"/>
    <w:rsid w:val="00340825"/>
    <w:rsid w:val="003553FB"/>
    <w:rsid w:val="003846B3"/>
    <w:rsid w:val="004054B7"/>
    <w:rsid w:val="00471A5D"/>
    <w:rsid w:val="004B780A"/>
    <w:rsid w:val="004C599B"/>
    <w:rsid w:val="004D5AEA"/>
    <w:rsid w:val="004E1081"/>
    <w:rsid w:val="0051550F"/>
    <w:rsid w:val="00537D89"/>
    <w:rsid w:val="0054667F"/>
    <w:rsid w:val="005F42FF"/>
    <w:rsid w:val="00610BFD"/>
    <w:rsid w:val="00627F92"/>
    <w:rsid w:val="00680A15"/>
    <w:rsid w:val="00684774"/>
    <w:rsid w:val="006C08DE"/>
    <w:rsid w:val="006C45AB"/>
    <w:rsid w:val="006F0DC8"/>
    <w:rsid w:val="00701AE4"/>
    <w:rsid w:val="00704ECC"/>
    <w:rsid w:val="00786AD4"/>
    <w:rsid w:val="007D5C2A"/>
    <w:rsid w:val="007E3304"/>
    <w:rsid w:val="007E62CA"/>
    <w:rsid w:val="00804FFD"/>
    <w:rsid w:val="00852BE6"/>
    <w:rsid w:val="008B0AE8"/>
    <w:rsid w:val="008E2AE0"/>
    <w:rsid w:val="008E5A44"/>
    <w:rsid w:val="00926EEA"/>
    <w:rsid w:val="009342C7"/>
    <w:rsid w:val="009F78ED"/>
    <w:rsid w:val="00A27DEC"/>
    <w:rsid w:val="00A32BA9"/>
    <w:rsid w:val="00AC6DFE"/>
    <w:rsid w:val="00B10BDE"/>
    <w:rsid w:val="00BF139A"/>
    <w:rsid w:val="00C453FA"/>
    <w:rsid w:val="00C4553D"/>
    <w:rsid w:val="00C745F5"/>
    <w:rsid w:val="00C8356F"/>
    <w:rsid w:val="00D1776C"/>
    <w:rsid w:val="00D22D12"/>
    <w:rsid w:val="00D53286"/>
    <w:rsid w:val="00D60B78"/>
    <w:rsid w:val="00D80617"/>
    <w:rsid w:val="00D8467D"/>
    <w:rsid w:val="00D915B0"/>
    <w:rsid w:val="00E66360"/>
    <w:rsid w:val="00E75A1E"/>
    <w:rsid w:val="00E83E0F"/>
    <w:rsid w:val="00E86542"/>
    <w:rsid w:val="00EB57A9"/>
    <w:rsid w:val="00EC3686"/>
    <w:rsid w:val="00EE1993"/>
    <w:rsid w:val="00F147A2"/>
    <w:rsid w:val="00F3557D"/>
    <w:rsid w:val="00FB1F5C"/>
    <w:rsid w:val="00FC4B24"/>
    <w:rsid w:val="00FF7990"/>
    <w:rsid w:val="0F737C87"/>
    <w:rsid w:val="1B920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6"/>
    <w:uiPriority w:val="99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sz w:val="22"/>
      <w:szCs w:val="20"/>
    </w:rPr>
  </w:style>
  <w:style w:type="table" w:styleId="5">
    <w:name w:val="Table Grid"/>
    <w:basedOn w:val="3"/>
    <w:qFormat/>
    <w:uiPriority w:val="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Header Char"/>
    <w:basedOn w:val="2"/>
    <w:link w:val="4"/>
    <w:uiPriority w:val="99"/>
    <w:rPr>
      <w:rFonts w:ascii="Times New Roman" w:hAnsi="Times New Roman" w:eastAsia="Times New Roman" w:cs="Times New Roman"/>
      <w:szCs w:val="20"/>
    </w:rPr>
  </w:style>
  <w:style w:type="paragraph" w:styleId="7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ricawaite\Desktop\How-to-Create-a-Marketing-Campaign-Step-by-Step-with-Starter-Kit_Brooke-Sayles\REF\ref6-IC-Competitive-Analysis-Landscape-9212-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ref6-IC-Competitive-Analysis-Landscape-9212-WORD.dotx</Template>
  <Pages>1</Pages>
  <Words>83</Words>
  <Characters>478</Characters>
  <Lines>4</Lines>
  <Paragraphs>1</Paragraphs>
  <TotalTime>96</TotalTime>
  <ScaleCrop>false</ScaleCrop>
  <LinksUpToDate>false</LinksUpToDate>
  <CharactersWithSpaces>560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2024-04-07T13:41:00Z</dcterms:created>
  <dc:creator>Erica Waite</dc:creator>
  <cp:lastModifiedBy>wps_ap_test_251126_0129</cp:lastModifiedBy>
  <dcterms:modified xsi:type="dcterms:W3CDTF">2026-08-17T02:45:49Z</dcterms:modified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eyJoZGlkIjoiMTY2MDZhYmRkY2FkNDg5NGRjODRlOTcyNTcxOTI3MTAiLCJ1c2VySWQiOiI4Nzk2MDk1MDI3MjE0In0=</vt:lpwstr>
  </property>
  <property fmtid="{D5CDD505-2E9C-101B-9397-08002B2CF9AE}" pid="3" name="KSOProductBuildVer">
    <vt:lpwstr>1033-12.1.0.28032</vt:lpwstr>
  </property>
  <property fmtid="{D5CDD505-2E9C-101B-9397-08002B2CF9AE}" pid="4" name="ICV">
    <vt:lpwstr>166C20FC297A4E30BD7596113492433E_13</vt:lpwstr>
  </property>
</Properties>
</file>